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172DC7A" w14:textId="77777777" w:rsidR="00791110" w:rsidRDefault="008809BB" w:rsidP="0087435F">
      <w:pPr>
        <w:pStyle w:val="Nadpis3"/>
        <w:spacing w:before="480" w:after="480"/>
        <w:rPr>
          <w:rFonts w:ascii="Arial" w:hAnsi="Arial" w:cs="Arial"/>
          <w:i w:val="0"/>
          <w:sz w:val="32"/>
          <w:szCs w:val="32"/>
        </w:rPr>
      </w:pPr>
      <w:bookmarkStart w:id="0" w:name="_GoBack"/>
      <w:bookmarkEnd w:id="0"/>
      <w:r>
        <w:rPr>
          <w:noProof/>
          <w:lang w:eastAsia="cs-CZ"/>
        </w:rPr>
        <w:drawing>
          <wp:anchor distT="0" distB="0" distL="114300" distR="114300" simplePos="0" relativeHeight="251657728" behindDoc="0" locked="1" layoutInCell="1" allowOverlap="1" wp14:anchorId="707A31A7" wp14:editId="1ACFCD0E">
            <wp:simplePos x="0" y="0"/>
            <wp:positionH relativeFrom="page">
              <wp:posOffset>449580</wp:posOffset>
            </wp:positionH>
            <wp:positionV relativeFrom="page">
              <wp:posOffset>252095</wp:posOffset>
            </wp:positionV>
            <wp:extent cx="6602095" cy="860425"/>
            <wp:effectExtent l="0" t="0" r="0" b="0"/>
            <wp:wrapNone/>
            <wp:docPr id="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02095" cy="860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3561A">
        <w:rPr>
          <w:rFonts w:ascii="Arial" w:hAnsi="Arial" w:cs="Arial"/>
          <w:i w:val="0"/>
          <w:sz w:val="32"/>
          <w:szCs w:val="32"/>
        </w:rPr>
        <w:t>Oponentní posudek bakalářské</w:t>
      </w:r>
      <w:r w:rsidR="00883E41">
        <w:rPr>
          <w:rFonts w:ascii="Arial" w:hAnsi="Arial" w:cs="Arial"/>
          <w:i w:val="0"/>
          <w:sz w:val="32"/>
          <w:szCs w:val="32"/>
        </w:rPr>
        <w:t xml:space="preserve"> prác</w:t>
      </w:r>
      <w:r w:rsidR="00A10791">
        <w:rPr>
          <w:rFonts w:ascii="Arial" w:hAnsi="Arial" w:cs="Arial"/>
          <w:i w:val="0"/>
          <w:sz w:val="32"/>
          <w:szCs w:val="32"/>
        </w:rPr>
        <w:t>e</w:t>
      </w:r>
    </w:p>
    <w:tbl>
      <w:tblPr>
        <w:tblW w:w="9145" w:type="dxa"/>
        <w:tblLook w:val="04A0" w:firstRow="1" w:lastRow="0" w:firstColumn="1" w:lastColumn="0" w:noHBand="0" w:noVBand="1"/>
      </w:tblPr>
      <w:tblGrid>
        <w:gridCol w:w="43"/>
        <w:gridCol w:w="2173"/>
        <w:gridCol w:w="4378"/>
        <w:gridCol w:w="637"/>
        <w:gridCol w:w="638"/>
        <w:gridCol w:w="638"/>
        <w:gridCol w:w="565"/>
        <w:gridCol w:w="73"/>
      </w:tblGrid>
      <w:tr w:rsidR="001E32C2" w:rsidRPr="00FC1E44" w14:paraId="13035B13" w14:textId="77777777" w:rsidTr="003008D8">
        <w:trPr>
          <w:gridAfter w:val="1"/>
          <w:wAfter w:w="73" w:type="dxa"/>
          <w:trHeight w:val="340"/>
        </w:trPr>
        <w:tc>
          <w:tcPr>
            <w:tcW w:w="2216" w:type="dxa"/>
            <w:gridSpan w:val="2"/>
          </w:tcPr>
          <w:p w14:paraId="0E811C8D" w14:textId="77777777" w:rsidR="001E32C2" w:rsidRPr="00FC1E44" w:rsidRDefault="001E32C2" w:rsidP="006F6523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 xml:space="preserve">Autor/ka </w:t>
            </w:r>
            <w:r w:rsidR="0013561A">
              <w:rPr>
                <w:rFonts w:ascii="Arial" w:hAnsi="Arial" w:cs="Arial"/>
                <w:b/>
                <w:bCs/>
                <w:sz w:val="20"/>
              </w:rPr>
              <w:t>B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t>P:</w:t>
            </w:r>
          </w:p>
        </w:tc>
        <w:bookmarkStart w:id="1" w:name="autor"/>
        <w:tc>
          <w:tcPr>
            <w:tcW w:w="6856" w:type="dxa"/>
            <w:gridSpan w:val="5"/>
            <w:shd w:val="clear" w:color="auto" w:fill="F2F2F2"/>
          </w:tcPr>
          <w:p w14:paraId="0A30F3BD" w14:textId="5B691155" w:rsidR="001E32C2" w:rsidRPr="00FC1E44" w:rsidRDefault="00832266" w:rsidP="008272C2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autor"/>
                  <w:enabled/>
                  <w:calcOnExit w:val="0"/>
                  <w:statusText w:type="text" w:val="Uveďte jméno a příjmení"/>
                  <w:textInput/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 w:rsidRPr="00FC1E44">
              <w:rPr>
                <w:rFonts w:ascii="Arial" w:hAnsi="Arial" w:cs="Arial"/>
                <w:b/>
                <w:bCs/>
                <w:sz w:val="20"/>
              </w:rPr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="00C97279">
              <w:rPr>
                <w:rFonts w:ascii="Arial" w:hAnsi="Arial" w:cs="Arial"/>
                <w:b/>
                <w:bCs/>
                <w:noProof/>
                <w:sz w:val="20"/>
              </w:rPr>
              <w:t>Lenka Ladnarová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1"/>
          </w:p>
        </w:tc>
      </w:tr>
      <w:tr w:rsidR="001E32C2" w:rsidRPr="00FC1E44" w14:paraId="66CC5B00" w14:textId="77777777" w:rsidTr="003008D8">
        <w:trPr>
          <w:gridAfter w:val="1"/>
          <w:wAfter w:w="73" w:type="dxa"/>
          <w:trHeight w:val="340"/>
        </w:trPr>
        <w:tc>
          <w:tcPr>
            <w:tcW w:w="2216" w:type="dxa"/>
            <w:gridSpan w:val="2"/>
          </w:tcPr>
          <w:p w14:paraId="02C9B156" w14:textId="77777777" w:rsidR="001E32C2" w:rsidRPr="00FC1E44" w:rsidRDefault="001E32C2" w:rsidP="008272C2">
            <w:pPr>
              <w:spacing w:after="0"/>
              <w:rPr>
                <w:rFonts w:ascii="Arial" w:hAnsi="Arial" w:cs="Arial"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Název práce:</w:t>
            </w:r>
          </w:p>
        </w:tc>
        <w:bookmarkStart w:id="2" w:name="nazev"/>
        <w:tc>
          <w:tcPr>
            <w:tcW w:w="6856" w:type="dxa"/>
            <w:gridSpan w:val="5"/>
            <w:shd w:val="clear" w:color="auto" w:fill="F2F2F2"/>
          </w:tcPr>
          <w:p w14:paraId="0EA4E405" w14:textId="490B16EE" w:rsidR="001E32C2" w:rsidRPr="00FC1E44" w:rsidRDefault="00832266" w:rsidP="008272C2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nazev"/>
                  <w:enabled/>
                  <w:calcOnExit w:val="0"/>
                  <w:textInput/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 w:rsidRPr="00FC1E44">
              <w:rPr>
                <w:rFonts w:ascii="Arial" w:hAnsi="Arial" w:cs="Arial"/>
                <w:b/>
                <w:bCs/>
                <w:sz w:val="20"/>
              </w:rPr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="00C97279">
              <w:rPr>
                <w:rFonts w:ascii="Arial" w:hAnsi="Arial" w:cs="Arial"/>
                <w:b/>
                <w:bCs/>
                <w:sz w:val="20"/>
              </w:rPr>
              <w:t>Hodnotové vzdělávání dětí ve školní družině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2"/>
          </w:p>
        </w:tc>
      </w:tr>
      <w:tr w:rsidR="008966E5" w:rsidRPr="00FC1E44" w14:paraId="588599D3" w14:textId="77777777" w:rsidTr="003008D8">
        <w:trPr>
          <w:gridAfter w:val="1"/>
          <w:wAfter w:w="73" w:type="dxa"/>
          <w:trHeight w:val="340"/>
        </w:trPr>
        <w:tc>
          <w:tcPr>
            <w:tcW w:w="2216" w:type="dxa"/>
            <w:gridSpan w:val="2"/>
          </w:tcPr>
          <w:p w14:paraId="48CBEEE8" w14:textId="77777777" w:rsidR="008966E5" w:rsidRPr="00681157" w:rsidRDefault="0013561A" w:rsidP="0013561A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Oponent/ka</w:t>
            </w:r>
            <w:r w:rsidR="008966E5" w:rsidRPr="00681157">
              <w:rPr>
                <w:rFonts w:ascii="Arial" w:hAnsi="Arial" w:cs="Arial"/>
                <w:b/>
                <w:bCs/>
                <w:sz w:val="20"/>
                <w:szCs w:val="20"/>
              </w:rPr>
              <w:t>:</w:t>
            </w:r>
          </w:p>
        </w:tc>
        <w:bookmarkStart w:id="3" w:name="vedouci"/>
        <w:tc>
          <w:tcPr>
            <w:tcW w:w="6856" w:type="dxa"/>
            <w:gridSpan w:val="5"/>
            <w:shd w:val="clear" w:color="auto" w:fill="F2F2F2"/>
          </w:tcPr>
          <w:p w14:paraId="5299274D" w14:textId="13A4EC78" w:rsidR="008966E5" w:rsidRPr="00681157" w:rsidRDefault="008966E5" w:rsidP="00505B3E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>
                <w:ffData>
                  <w:name w:val="vedouci"/>
                  <w:enabled/>
                  <w:calcOnExit w:val="0"/>
                  <w:textInput/>
                </w:ffData>
              </w:fldChar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FORMTEXT </w:instrText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="00C97279">
              <w:rPr>
                <w:rFonts w:ascii="Arial" w:hAnsi="Arial" w:cs="Arial"/>
                <w:b/>
                <w:bCs/>
                <w:sz w:val="20"/>
                <w:szCs w:val="20"/>
              </w:rPr>
              <w:t>Mgr. Michaela Veselá, Ph.D.</w:t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bookmarkEnd w:id="3"/>
          </w:p>
        </w:tc>
      </w:tr>
      <w:tr w:rsidR="00BE4D57" w:rsidRPr="00FC1E44" w14:paraId="429D9378" w14:textId="77777777" w:rsidTr="00BE4D57">
        <w:trPr>
          <w:gridAfter w:val="1"/>
          <w:wAfter w:w="73" w:type="dxa"/>
          <w:trHeight w:val="60"/>
        </w:trPr>
        <w:tc>
          <w:tcPr>
            <w:tcW w:w="2216" w:type="dxa"/>
            <w:gridSpan w:val="2"/>
          </w:tcPr>
          <w:p w14:paraId="186B203A" w14:textId="77777777" w:rsidR="00BE4D57" w:rsidRDefault="00BE4D57" w:rsidP="00505B3E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856" w:type="dxa"/>
            <w:gridSpan w:val="5"/>
            <w:shd w:val="clear" w:color="auto" w:fill="auto"/>
          </w:tcPr>
          <w:p w14:paraId="60C00C1D" w14:textId="77777777" w:rsidR="00BE4D57" w:rsidRPr="00681157" w:rsidRDefault="00BE4D57" w:rsidP="00505B3E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D7FBE" w14:paraId="5A49D9FE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cantSplit/>
          <w:trHeight w:val="1134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2F41C1" w14:textId="77777777" w:rsidR="005D7FBE" w:rsidRDefault="000A25DB" w:rsidP="0010083D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 w:rsidRPr="000A25DB">
              <w:rPr>
                <w:rFonts w:ascii="Arial" w:hAnsi="Arial" w:cs="Arial"/>
                <w:b/>
                <w:bCs/>
              </w:rPr>
              <w:t>H</w:t>
            </w:r>
            <w:r w:rsidR="005D7FBE" w:rsidRPr="000A25DB">
              <w:rPr>
                <w:rFonts w:ascii="Arial" w:hAnsi="Arial" w:cs="Arial"/>
                <w:b/>
                <w:bCs/>
              </w:rPr>
              <w:t>odnot</w:t>
            </w:r>
            <w:r w:rsidR="005C7C8F">
              <w:rPr>
                <w:rFonts w:ascii="Arial" w:hAnsi="Arial" w:cs="Arial"/>
                <w:b/>
                <w:bCs/>
              </w:rPr>
              <w:t>í</w:t>
            </w:r>
            <w:r w:rsidR="005D7FBE" w:rsidRPr="000A25DB">
              <w:rPr>
                <w:rFonts w:ascii="Arial" w:hAnsi="Arial" w:cs="Arial"/>
                <w:b/>
                <w:bCs/>
              </w:rPr>
              <w:t>cí kritéria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extDirection w:val="btLr"/>
            <w:vAlign w:val="center"/>
          </w:tcPr>
          <w:p w14:paraId="59FA56D0" w14:textId="77777777"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 bez výhrad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14:paraId="73E15143" w14:textId="77777777"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 s drobnými výhradami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14:paraId="25F7602B" w14:textId="77777777"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</w:t>
            </w:r>
            <w:r w:rsidR="00883E41"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 xml:space="preserve"> s </w:t>
            </w: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výhradami</w:t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14:paraId="1E310998" w14:textId="77777777" w:rsidR="005D7FBE" w:rsidRPr="00883E41" w:rsidRDefault="00F63911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N</w:t>
            </w:r>
            <w:r w:rsidR="005D7FBE"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esplňuje</w:t>
            </w:r>
          </w:p>
        </w:tc>
      </w:tr>
      <w:tr w:rsidR="000A25DB" w14:paraId="5E9BA941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247"/>
        </w:trPr>
        <w:tc>
          <w:tcPr>
            <w:tcW w:w="910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E3CD3F1" w14:textId="77777777" w:rsidR="000A25DB" w:rsidRDefault="00526E35" w:rsidP="000A25DB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O</w:t>
            </w:r>
            <w:r w:rsidR="000A25DB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bsahová</w:t>
            </w:r>
          </w:p>
        </w:tc>
      </w:tr>
      <w:tr w:rsidR="005D7FBE" w14:paraId="0A6B9669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B90140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V práci jsou vymez</w:t>
            </w:r>
            <w:r w:rsidR="00883E41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eny základní a dílčí cíle,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které jsou v koncepci práce patřičně rozpracovány. Cíle jsou adekvátně naplňovány. </w:t>
            </w:r>
          </w:p>
        </w:tc>
        <w:bookmarkStart w:id="4" w:name="Zaškrtávací1"/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1871B78A" w14:textId="21B2DC1D" w:rsidR="005D7FBE" w:rsidRDefault="00832266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  <w:bookmarkEnd w:id="4"/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5D9AE0F4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19B4D6D8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49A2ED04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213EC02A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75F975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splňuje cíle zadání.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34EFEA00" w14:textId="1FF244F8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72F0DC70" w14:textId="77777777"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1D4597BF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11DB32F6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26027C33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F5ED8F4" w14:textId="77777777" w:rsidR="005D7FBE" w:rsidRDefault="005D7FBE" w:rsidP="0013755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Stud</w:t>
            </w:r>
            <w:r w:rsidR="00611B07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ující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využívá a kriticky vybírá </w:t>
            </w:r>
            <w:r w:rsidR="0013755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primární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a/nebo </w:t>
            </w:r>
            <w:r w:rsidR="0013755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sekundá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rní literaturu.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74B616B4" w14:textId="11C110F9"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0891E038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5F537C50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20D4FD34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1A6A2B5E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8636EDE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má vymezen</w:t>
            </w:r>
            <w:r w:rsidR="0013364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předmět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, je využito odpovídajících metodologických postupů.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29A11949" w14:textId="50B7DA91"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2453C8CF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3D4B6505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106F5706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A21271" w14:paraId="2B81F52B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60E72BD" w14:textId="77777777" w:rsidR="00A21271" w:rsidRDefault="00A21271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Výstupy výzkumných částí jsou adekvátně syntetizovány a je o nich diskutováno.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2354A257" w14:textId="14633C1E" w:rsidR="00A21271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00E4A9D1" w14:textId="77777777" w:rsidR="00A21271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5F5371F8" w14:textId="77777777" w:rsidR="00A21271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1F481608" w14:textId="77777777" w:rsidR="00A21271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6624186A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3A7384E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V práci je využita odborná terminologie a jsou vysvětleny hlavní pojmy.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3127DF54" w14:textId="64AEFB4D"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1AF6EEF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223FA35D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7E6AE6C5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3C753D02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C9764C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V práci jsou formulovány jasné závěry, které se vztahují ke koncepci práce a ke stanoveným cílům.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78CC08A3" w14:textId="4AD4D9D4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46745CE9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791D2EAF" w14:textId="77777777"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F94D9D2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0A25DB" w14:paraId="6AA64ABA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247"/>
        </w:trPr>
        <w:tc>
          <w:tcPr>
            <w:tcW w:w="910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8B248F8" w14:textId="77777777" w:rsidR="000A25DB" w:rsidRDefault="00526E35" w:rsidP="000A25DB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F</w:t>
            </w:r>
            <w:r w:rsidR="000A25DB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ormální</w:t>
            </w:r>
          </w:p>
        </w:tc>
      </w:tr>
      <w:tr w:rsidR="005D7FBE" w14:paraId="0C0787E2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88DAC7F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vykazuje standardní poznámkový aparát a jednotný způsob citací v rámci práce, je typograficky jednotná</w:t>
            </w:r>
            <w:r w:rsidR="005E1B39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3E1F3F55" w14:textId="1107EA08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4FCD6663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15DDBAE2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76573E8C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0FE876AF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7F4A8DE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Stud</w:t>
            </w:r>
            <w:r w:rsidR="00611B07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ující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dodržuje jazykovou normu, text je stylisticky jednotný.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1FFF163B" w14:textId="2E9CE6E8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18049726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03274BC0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1591A80B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7B26850C" w14:textId="77777777" w:rsidTr="00BC0996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368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41DC308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Text je soudržný, srozumitelný a argumentačně podložený.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64CFF13B" w14:textId="351F2D9E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186650C8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2835D529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343F4AD4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476718CD" w14:textId="77777777" w:rsidTr="00BC0996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368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FCB1BFE" w14:textId="77777777" w:rsidR="005D7FBE" w:rsidRPr="00BC0996" w:rsidRDefault="00526E35" w:rsidP="000E4396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P</w:t>
            </w:r>
            <w:r w:rsidR="005D7FBE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řínos práce</w:t>
            </w:r>
            <w:r w:rsidR="00BC0996" w:rsidRPr="00BC099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⃰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7DFD91D9" w14:textId="5BEBBC80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03D122FA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09378F17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337916A9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E162BD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</w:tbl>
    <w:p w14:paraId="592F4E48" w14:textId="77777777" w:rsidR="00791110" w:rsidRPr="00FC1E44" w:rsidRDefault="00D31F92" w:rsidP="0013561A">
      <w:pPr>
        <w:keepNext/>
        <w:spacing w:before="240" w:after="0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Slovní</w:t>
      </w:r>
      <w:r w:rsidR="00791110" w:rsidRPr="00526E35">
        <w:rPr>
          <w:rFonts w:ascii="Arial" w:hAnsi="Arial" w:cs="Arial"/>
          <w:b/>
          <w:bCs/>
          <w:sz w:val="20"/>
        </w:rPr>
        <w:t xml:space="preserve"> hodnocení práce</w:t>
      </w:r>
      <w:r w:rsidR="00526E35" w:rsidRPr="00526E35">
        <w:rPr>
          <w:rFonts w:ascii="Arial" w:hAnsi="Arial" w:cs="Arial"/>
          <w:b/>
          <w:bCs/>
          <w:sz w:val="20"/>
        </w:rPr>
        <w:t>:</w:t>
      </w:r>
    </w:p>
    <w:p w14:paraId="06DB09E2" w14:textId="7A6D06A1" w:rsidR="00791110" w:rsidRDefault="00B62CB7" w:rsidP="008B1824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fldChar w:fldCharType="begin">
          <w:ffData>
            <w:name w:val="Text2"/>
            <w:enabled/>
            <w:calcOnExit w:val="0"/>
            <w:textInput>
              <w:maxLength w:val="32000"/>
            </w:textInput>
          </w:ffData>
        </w:fldChar>
      </w:r>
      <w:bookmarkStart w:id="5" w:name="Text2"/>
      <w:r>
        <w:rPr>
          <w:rFonts w:ascii="Arial" w:hAnsi="Arial" w:cs="Arial"/>
        </w:rPr>
        <w:instrText xml:space="preserve"> FORMTEXT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 w:rsidR="00D43696">
        <w:rPr>
          <w:rFonts w:ascii="Arial" w:hAnsi="Arial" w:cs="Arial"/>
          <w:noProof/>
        </w:rPr>
        <w:t>Předkládaná práce se věnuje předávání morální hodnot ve školní družině prostřednictvím metody Voršilského stromu. Práce je minořádně propracovaná a jak rozsahem tak zejména praktickou částí přesahuje standardy bakalářské práce. Vytkla bych pouze znační evangelizační podtón, který je v takové</w:t>
      </w:r>
      <w:r w:rsidR="00CE607F">
        <w:rPr>
          <w:rFonts w:ascii="Arial" w:hAnsi="Arial" w:cs="Arial"/>
          <w:noProof/>
        </w:rPr>
        <w:t>m</w:t>
      </w:r>
      <w:r w:rsidR="00D43696">
        <w:rPr>
          <w:rFonts w:ascii="Arial" w:hAnsi="Arial" w:cs="Arial"/>
          <w:noProof/>
        </w:rPr>
        <w:t xml:space="preserve"> typu práce nadbytečný. </w:t>
      </w:r>
      <w:r w:rsidR="00AC2857">
        <w:rPr>
          <w:rFonts w:ascii="Arial" w:hAnsi="Arial" w:cs="Arial"/>
          <w:noProof/>
        </w:rPr>
        <w:t>Dále</w:t>
      </w:r>
      <w:r w:rsidR="00782D26">
        <w:rPr>
          <w:rFonts w:ascii="Arial" w:hAnsi="Arial" w:cs="Arial"/>
          <w:noProof/>
        </w:rPr>
        <w:t xml:space="preserve"> způsob provedení ano</w:t>
      </w:r>
      <w:r w:rsidR="000E207D">
        <w:rPr>
          <w:rFonts w:ascii="Arial" w:hAnsi="Arial" w:cs="Arial"/>
          <w:noProof/>
        </w:rPr>
        <w:t>n</w:t>
      </w:r>
      <w:r w:rsidR="00782D26">
        <w:rPr>
          <w:rFonts w:ascii="Arial" w:hAnsi="Arial" w:cs="Arial"/>
          <w:noProof/>
        </w:rPr>
        <w:t>ymizace</w:t>
      </w:r>
      <w:r w:rsidR="005847A0">
        <w:rPr>
          <w:rFonts w:ascii="Arial" w:hAnsi="Arial" w:cs="Arial"/>
          <w:noProof/>
        </w:rPr>
        <w:t xml:space="preserve"> není zcela </w:t>
      </w:r>
      <w:r w:rsidR="00806E03">
        <w:rPr>
          <w:rFonts w:ascii="Arial" w:hAnsi="Arial" w:cs="Arial"/>
          <w:noProof/>
        </w:rPr>
        <w:t>vyhovující</w:t>
      </w:r>
      <w:r w:rsidR="006F1833">
        <w:rPr>
          <w:rFonts w:ascii="Arial" w:hAnsi="Arial" w:cs="Arial"/>
          <w:noProof/>
        </w:rPr>
        <w:t xml:space="preserve">. </w:t>
      </w:r>
      <w:r w:rsidR="00D43696">
        <w:rPr>
          <w:rFonts w:ascii="Arial" w:hAnsi="Arial" w:cs="Arial"/>
          <w:noProof/>
        </w:rPr>
        <w:t>Naopak oceňuji, že práce směřuje do praxe a obsahuje přesný návod pro ty, kteří by metodu Voršilskéh</w:t>
      </w:r>
      <w:r w:rsidR="000E207D">
        <w:rPr>
          <w:rFonts w:ascii="Arial" w:hAnsi="Arial" w:cs="Arial"/>
          <w:noProof/>
        </w:rPr>
        <w:t>o</w:t>
      </w:r>
      <w:r w:rsidR="00D43696">
        <w:rPr>
          <w:rFonts w:ascii="Arial" w:hAnsi="Arial" w:cs="Arial"/>
          <w:noProof/>
        </w:rPr>
        <w:t xml:space="preserve"> stromu rádi vyzkoušeli. </w:t>
      </w:r>
      <w:r w:rsidR="001B5A52">
        <w:rPr>
          <w:rFonts w:ascii="Arial" w:hAnsi="Arial" w:cs="Arial"/>
          <w:noProof/>
        </w:rPr>
        <w:t xml:space="preserve">Zejnéna je třeba poukázat na </w:t>
      </w:r>
      <w:r w:rsidR="000E207D">
        <w:rPr>
          <w:rFonts w:ascii="Arial" w:hAnsi="Arial" w:cs="Arial"/>
          <w:noProof/>
        </w:rPr>
        <w:t xml:space="preserve">autorčinu </w:t>
      </w:r>
      <w:r w:rsidR="001B5A52">
        <w:rPr>
          <w:rFonts w:ascii="Arial" w:hAnsi="Arial" w:cs="Arial"/>
          <w:noProof/>
        </w:rPr>
        <w:t>práci se specifiky svě</w:t>
      </w:r>
      <w:r w:rsidR="000E207D">
        <w:rPr>
          <w:rFonts w:ascii="Arial" w:hAnsi="Arial" w:cs="Arial"/>
          <w:noProof/>
        </w:rPr>
        <w:t>ř</w:t>
      </w:r>
      <w:r w:rsidR="001B5A52">
        <w:rPr>
          <w:rFonts w:ascii="Arial" w:hAnsi="Arial" w:cs="Arial"/>
          <w:noProof/>
        </w:rPr>
        <w:t>ených dětí</w:t>
      </w:r>
      <w:r w:rsidR="000E207D">
        <w:rPr>
          <w:rFonts w:ascii="Arial" w:hAnsi="Arial" w:cs="Arial"/>
          <w:noProof/>
        </w:rPr>
        <w:t xml:space="preserve">, kdy se u </w:t>
      </w:r>
      <w:r w:rsidR="001B5A52">
        <w:rPr>
          <w:rFonts w:ascii="Arial" w:hAnsi="Arial" w:cs="Arial"/>
          <w:noProof/>
        </w:rPr>
        <w:t xml:space="preserve">každé </w:t>
      </w:r>
      <w:r w:rsidR="000E207D">
        <w:rPr>
          <w:rFonts w:ascii="Arial" w:hAnsi="Arial" w:cs="Arial"/>
          <w:noProof/>
        </w:rPr>
        <w:t xml:space="preserve">předkládané </w:t>
      </w:r>
      <w:r w:rsidR="001B5A52">
        <w:rPr>
          <w:rFonts w:ascii="Arial" w:hAnsi="Arial" w:cs="Arial"/>
          <w:noProof/>
        </w:rPr>
        <w:t xml:space="preserve">aktivity zamýšlí nad vhodností či úpravami pro děti se specifickými vzdělávacími potřebami. </w:t>
      </w:r>
      <w:r w:rsidR="00D43696">
        <w:rPr>
          <w:rFonts w:ascii="Arial" w:hAnsi="Arial" w:cs="Arial"/>
          <w:noProof/>
        </w:rPr>
        <w:t xml:space="preserve"> </w:t>
      </w:r>
      <w:r>
        <w:rPr>
          <w:rFonts w:ascii="Arial" w:hAnsi="Arial" w:cs="Arial"/>
        </w:rPr>
        <w:fldChar w:fldCharType="end"/>
      </w:r>
      <w:bookmarkEnd w:id="5"/>
    </w:p>
    <w:tbl>
      <w:tblPr>
        <w:tblW w:w="9214" w:type="dxa"/>
        <w:tblLook w:val="04A0" w:firstRow="1" w:lastRow="0" w:firstColumn="1" w:lastColumn="0" w:noHBand="0" w:noVBand="1"/>
      </w:tblPr>
      <w:tblGrid>
        <w:gridCol w:w="7372"/>
        <w:gridCol w:w="1842"/>
      </w:tblGrid>
      <w:tr w:rsidR="002E3547" w:rsidRPr="00FC1E44" w14:paraId="4822C091" w14:textId="77777777" w:rsidTr="00DD6DFA">
        <w:trPr>
          <w:trHeight w:val="506"/>
        </w:trPr>
        <w:tc>
          <w:tcPr>
            <w:tcW w:w="7372" w:type="dxa"/>
            <w:vAlign w:val="center"/>
          </w:tcPr>
          <w:p w14:paraId="1C16E1E5" w14:textId="77777777" w:rsidR="002E3547" w:rsidRPr="00FC1E44" w:rsidRDefault="002E3547" w:rsidP="0013561A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 xml:space="preserve">Práce splňuje požadavky na udělení </w:t>
            </w:r>
            <w:r w:rsidR="00B62CB7">
              <w:rPr>
                <w:rFonts w:ascii="Arial" w:hAnsi="Arial" w:cs="Arial"/>
                <w:b/>
                <w:bCs/>
                <w:sz w:val="20"/>
              </w:rPr>
              <w:t>akademického titulu</w:t>
            </w:r>
            <w:r w:rsidR="000E4396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r w:rsidR="0013561A">
              <w:rPr>
                <w:rFonts w:ascii="Arial" w:hAnsi="Arial" w:cs="Arial"/>
                <w:b/>
                <w:bCs/>
                <w:sz w:val="20"/>
              </w:rPr>
              <w:t>Bc</w:t>
            </w:r>
            <w:r w:rsidR="000E4396">
              <w:rPr>
                <w:rFonts w:ascii="Arial" w:hAnsi="Arial" w:cs="Arial"/>
                <w:b/>
                <w:bCs/>
                <w:sz w:val="20"/>
              </w:rPr>
              <w:t>.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t>:</w:t>
            </w:r>
          </w:p>
        </w:tc>
        <w:bookmarkStart w:id="6" w:name="splneni_pozadavku"/>
        <w:tc>
          <w:tcPr>
            <w:tcW w:w="1842" w:type="dxa"/>
            <w:shd w:val="clear" w:color="auto" w:fill="F2F2F2"/>
            <w:vAlign w:val="center"/>
          </w:tcPr>
          <w:p w14:paraId="34E4C9E9" w14:textId="77777777" w:rsidR="002E3547" w:rsidRPr="00FC1E44" w:rsidRDefault="003113F4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splneni_pozadavku"/>
                  <w:enabled/>
                  <w:calcOnExit w:val="0"/>
                  <w:ddList>
                    <w:listEntry w:val="ANO"/>
                    <w:listEntry w:val="NE"/>
                  </w:ddList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 w:rsidR="00E162BD">
              <w:rPr>
                <w:rFonts w:ascii="Arial" w:hAnsi="Arial" w:cs="Arial"/>
                <w:b/>
                <w:bCs/>
                <w:sz w:val="20"/>
              </w:rPr>
            </w:r>
            <w:r w:rsidR="00E162BD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6"/>
          </w:p>
        </w:tc>
      </w:tr>
      <w:tr w:rsidR="002E3547" w:rsidRPr="00FC1E44" w14:paraId="44FEC30B" w14:textId="77777777" w:rsidTr="00DD6DFA">
        <w:trPr>
          <w:trHeight w:val="506"/>
        </w:trPr>
        <w:tc>
          <w:tcPr>
            <w:tcW w:w="7372" w:type="dxa"/>
            <w:vAlign w:val="center"/>
          </w:tcPr>
          <w:p w14:paraId="78425B1B" w14:textId="77777777" w:rsidR="002E3547" w:rsidRPr="00FC1E44" w:rsidRDefault="002E3547" w:rsidP="008272C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Práci doporučuji k obhajobě:</w:t>
            </w:r>
          </w:p>
        </w:tc>
        <w:bookmarkStart w:id="7" w:name="doporuceni_k_obh"/>
        <w:tc>
          <w:tcPr>
            <w:tcW w:w="1842" w:type="dxa"/>
            <w:shd w:val="clear" w:color="auto" w:fill="F2F2F2"/>
            <w:vAlign w:val="center"/>
          </w:tcPr>
          <w:p w14:paraId="24AE123F" w14:textId="77777777" w:rsidR="002E3547" w:rsidRPr="00FC1E44" w:rsidRDefault="003113F4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doporuceni_k_obh"/>
                  <w:enabled/>
                  <w:calcOnExit w:val="0"/>
                  <w:ddList>
                    <w:listEntry w:val="ANO"/>
                    <w:listEntry w:val="NE"/>
                  </w:ddList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 w:rsidR="00E162BD">
              <w:rPr>
                <w:rFonts w:ascii="Arial" w:hAnsi="Arial" w:cs="Arial"/>
                <w:b/>
                <w:bCs/>
                <w:sz w:val="20"/>
              </w:rPr>
            </w:r>
            <w:r w:rsidR="00E162BD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7"/>
          </w:p>
        </w:tc>
      </w:tr>
      <w:tr w:rsidR="002E3547" w:rsidRPr="00FC1E44" w14:paraId="484CC374" w14:textId="77777777" w:rsidTr="00DD6DFA">
        <w:trPr>
          <w:trHeight w:val="506"/>
        </w:trPr>
        <w:tc>
          <w:tcPr>
            <w:tcW w:w="7372" w:type="dxa"/>
            <w:vAlign w:val="center"/>
          </w:tcPr>
          <w:p w14:paraId="7C8D53C2" w14:textId="77777777" w:rsidR="002E3547" w:rsidRPr="00FC1E44" w:rsidRDefault="002E3547" w:rsidP="008272C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lastRenderedPageBreak/>
              <w:t>Návrh klasifikačního stupně:</w:t>
            </w:r>
          </w:p>
        </w:tc>
        <w:bookmarkStart w:id="8" w:name="hodnoceni"/>
        <w:tc>
          <w:tcPr>
            <w:tcW w:w="1842" w:type="dxa"/>
            <w:shd w:val="clear" w:color="auto" w:fill="F2F2F2"/>
            <w:vAlign w:val="center"/>
          </w:tcPr>
          <w:p w14:paraId="54D346B7" w14:textId="77777777" w:rsidR="002E3547" w:rsidRPr="00FC1E44" w:rsidRDefault="00C70149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hodnoceni"/>
                  <w:enabled/>
                  <w:calcOnExit w:val="0"/>
                  <w:ddList>
                    <w:listEntry w:val="výborně"/>
                    <w:listEntry w:val="výborně minus"/>
                    <w:listEntry w:val="velmi dobře"/>
                    <w:listEntry w:val="velmi dobře minus"/>
                    <w:listEntry w:val="dobře"/>
                    <w:listEntry w:val="neprospěl/a"/>
                  </w:ddList>
                </w:ffData>
              </w:fldChar>
            </w:r>
            <w:r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 w:rsidR="00E162BD">
              <w:rPr>
                <w:rFonts w:ascii="Arial" w:hAnsi="Arial" w:cs="Arial"/>
                <w:b/>
                <w:bCs/>
                <w:sz w:val="20"/>
              </w:rPr>
            </w:r>
            <w:r w:rsidR="00E162BD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8"/>
          </w:p>
        </w:tc>
      </w:tr>
    </w:tbl>
    <w:p w14:paraId="43F32556" w14:textId="77777777" w:rsidR="00791110" w:rsidRPr="00526E35" w:rsidRDefault="003113F4" w:rsidP="00526E35">
      <w:pPr>
        <w:keepNext/>
        <w:spacing w:before="480" w:after="0"/>
        <w:rPr>
          <w:rFonts w:ascii="Arial" w:hAnsi="Arial" w:cs="Arial"/>
          <w:b/>
          <w:bCs/>
          <w:sz w:val="20"/>
        </w:rPr>
      </w:pPr>
      <w:r w:rsidRPr="00526E35">
        <w:rPr>
          <w:rFonts w:ascii="Arial" w:hAnsi="Arial" w:cs="Arial"/>
          <w:b/>
          <w:bCs/>
          <w:sz w:val="20"/>
        </w:rPr>
        <w:t>Náměty pro obhajobu</w:t>
      </w:r>
      <w:r w:rsidR="00526E35" w:rsidRPr="00526E35">
        <w:rPr>
          <w:rFonts w:ascii="Arial" w:hAnsi="Arial" w:cs="Arial"/>
          <w:b/>
          <w:bCs/>
          <w:sz w:val="20"/>
        </w:rPr>
        <w:t>:</w:t>
      </w:r>
    </w:p>
    <w:p w14:paraId="3C2CD445" w14:textId="77777777" w:rsidR="00C81213" w:rsidRDefault="00B62CB7" w:rsidP="008B1824">
      <w:pPr>
        <w:jc w:val="both"/>
        <w:rPr>
          <w:rFonts w:ascii="Arial" w:hAnsi="Arial" w:cs="Arial"/>
          <w:noProof/>
        </w:rPr>
      </w:pPr>
      <w:r>
        <w:rPr>
          <w:rFonts w:ascii="Arial" w:hAnsi="Arial" w:cs="Arial"/>
        </w:rPr>
        <w:fldChar w:fldCharType="begin">
          <w:ffData>
            <w:name w:val="Text3"/>
            <w:enabled/>
            <w:calcOnExit w:val="0"/>
            <w:textInput>
              <w:maxLength w:val="32000"/>
            </w:textInput>
          </w:ffData>
        </w:fldChar>
      </w:r>
      <w:bookmarkStart w:id="9" w:name="Text3"/>
      <w:r>
        <w:rPr>
          <w:rFonts w:ascii="Arial" w:hAnsi="Arial" w:cs="Arial"/>
        </w:rPr>
        <w:instrText xml:space="preserve"> FORMTEXT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 w:rsidR="00B371D7">
        <w:rPr>
          <w:rFonts w:ascii="Arial" w:hAnsi="Arial" w:cs="Arial"/>
          <w:noProof/>
        </w:rPr>
        <w:t>Může autorka stŕučně vysvětlit hlavní přínost používání karet cností?</w:t>
      </w:r>
    </w:p>
    <w:p w14:paraId="61EC392B" w14:textId="6045A5CA" w:rsidR="00791110" w:rsidRDefault="00C81213" w:rsidP="008B1824">
      <w:pPr>
        <w:jc w:val="both"/>
        <w:rPr>
          <w:rFonts w:ascii="Arial" w:hAnsi="Arial" w:cs="Arial"/>
        </w:rPr>
      </w:pPr>
      <w:r>
        <w:rPr>
          <w:rFonts w:ascii="Arial" w:hAnsi="Arial" w:cs="Arial"/>
          <w:noProof/>
        </w:rPr>
        <w:t xml:space="preserve">Která z částí Voršilského stromu je vodle autrčiných zkušeností nejtěžší na </w:t>
      </w:r>
      <w:r w:rsidR="00536C69">
        <w:rPr>
          <w:rFonts w:ascii="Arial" w:hAnsi="Arial" w:cs="Arial"/>
          <w:noProof/>
        </w:rPr>
        <w:t xml:space="preserve">dětem ve školní družině. </w:t>
      </w:r>
      <w:r w:rsidR="00B371D7">
        <w:rPr>
          <w:rFonts w:ascii="Arial" w:hAnsi="Arial" w:cs="Arial"/>
          <w:noProof/>
        </w:rPr>
        <w:t xml:space="preserve"> </w:t>
      </w:r>
      <w:r w:rsidR="00B62CB7">
        <w:rPr>
          <w:rFonts w:ascii="Arial" w:hAnsi="Arial" w:cs="Arial"/>
        </w:rPr>
        <w:fldChar w:fldCharType="end"/>
      </w:r>
      <w:bookmarkEnd w:id="9"/>
    </w:p>
    <w:p w14:paraId="3E5A1A29" w14:textId="77777777" w:rsidR="00550556" w:rsidRDefault="00550556" w:rsidP="00791110">
      <w:pPr>
        <w:rPr>
          <w:rFonts w:ascii="Arial" w:hAnsi="Arial" w:cs="Arial"/>
        </w:rPr>
      </w:pPr>
    </w:p>
    <w:tbl>
      <w:tblPr>
        <w:tblW w:w="9212" w:type="dxa"/>
        <w:tblLook w:val="04A0" w:firstRow="1" w:lastRow="0" w:firstColumn="1" w:lastColumn="0" w:noHBand="0" w:noVBand="1"/>
      </w:tblPr>
      <w:tblGrid>
        <w:gridCol w:w="1101"/>
        <w:gridCol w:w="1417"/>
        <w:gridCol w:w="2693"/>
        <w:gridCol w:w="4001"/>
      </w:tblGrid>
      <w:tr w:rsidR="008966E5" w:rsidRPr="00FC1E44" w14:paraId="763CAF27" w14:textId="77777777" w:rsidTr="008966E5">
        <w:tc>
          <w:tcPr>
            <w:tcW w:w="1101" w:type="dxa"/>
            <w:vAlign w:val="bottom"/>
          </w:tcPr>
          <w:p w14:paraId="21AA742F" w14:textId="77777777" w:rsidR="008966E5" w:rsidRPr="00FC1E44" w:rsidRDefault="008966E5" w:rsidP="008272C2">
            <w:pPr>
              <w:spacing w:after="0"/>
              <w:rPr>
                <w:rFonts w:ascii="Arial" w:hAnsi="Arial" w:cs="Arial"/>
              </w:rPr>
            </w:pPr>
            <w:r w:rsidRPr="00FC1E44">
              <w:rPr>
                <w:rFonts w:ascii="Arial" w:hAnsi="Arial" w:cs="Arial"/>
                <w:bCs/>
              </w:rPr>
              <w:t>Datum:</w:t>
            </w:r>
          </w:p>
        </w:tc>
        <w:tc>
          <w:tcPr>
            <w:tcW w:w="1417" w:type="dxa"/>
            <w:vAlign w:val="bottom"/>
          </w:tcPr>
          <w:p w14:paraId="2337E806" w14:textId="2407966B" w:rsidR="008966E5" w:rsidRPr="007B16FB" w:rsidRDefault="003008D8" w:rsidP="00E659F7">
            <w:pPr>
              <w:spacing w:after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bookmarkStart w:id="10" w:name="Text1"/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 w:rsidR="00CE607F">
              <w:rPr>
                <w:rFonts w:ascii="Arial" w:hAnsi="Arial" w:cs="Arial"/>
                <w:sz w:val="20"/>
              </w:rPr>
              <w:t>18.05.2024</w:t>
            </w:r>
            <w:r>
              <w:rPr>
                <w:rFonts w:ascii="Arial" w:hAnsi="Arial" w:cs="Arial"/>
                <w:sz w:val="20"/>
              </w:rPr>
              <w:fldChar w:fldCharType="end"/>
            </w:r>
            <w:bookmarkEnd w:id="10"/>
          </w:p>
        </w:tc>
        <w:tc>
          <w:tcPr>
            <w:tcW w:w="2693" w:type="dxa"/>
            <w:vAlign w:val="bottom"/>
          </w:tcPr>
          <w:p w14:paraId="32CCE374" w14:textId="77777777" w:rsidR="008966E5" w:rsidRPr="00FC1E44" w:rsidRDefault="008966E5" w:rsidP="00FC1E44">
            <w:pPr>
              <w:spacing w:after="0"/>
              <w:jc w:val="right"/>
              <w:rPr>
                <w:rFonts w:ascii="Arial" w:hAnsi="Arial" w:cs="Arial"/>
              </w:rPr>
            </w:pPr>
            <w:r w:rsidRPr="00FC1E44">
              <w:rPr>
                <w:rFonts w:ascii="Arial" w:hAnsi="Arial" w:cs="Arial"/>
                <w:bCs/>
              </w:rPr>
              <w:t>Podpis:</w:t>
            </w:r>
          </w:p>
        </w:tc>
        <w:tc>
          <w:tcPr>
            <w:tcW w:w="4001" w:type="dxa"/>
            <w:tcBorders>
              <w:bottom w:val="single" w:sz="4" w:space="0" w:color="auto"/>
            </w:tcBorders>
            <w:vAlign w:val="bottom"/>
          </w:tcPr>
          <w:p w14:paraId="793EB899" w14:textId="77777777" w:rsidR="008966E5" w:rsidRPr="00FC1E44" w:rsidRDefault="008966E5" w:rsidP="008272C2">
            <w:pPr>
              <w:spacing w:after="0"/>
              <w:rPr>
                <w:rFonts w:ascii="Arial" w:hAnsi="Arial" w:cs="Arial"/>
              </w:rPr>
            </w:pPr>
          </w:p>
        </w:tc>
      </w:tr>
    </w:tbl>
    <w:p w14:paraId="111868D3" w14:textId="77777777" w:rsidR="00791110" w:rsidRPr="003008D8" w:rsidRDefault="00791110" w:rsidP="003008D8">
      <w:pPr>
        <w:tabs>
          <w:tab w:val="left" w:pos="5250"/>
        </w:tabs>
        <w:rPr>
          <w:rFonts w:ascii="Arial" w:hAnsi="Arial" w:cs="Arial"/>
        </w:rPr>
      </w:pPr>
    </w:p>
    <w:sectPr w:rsidR="00791110" w:rsidRPr="003008D8" w:rsidSect="00B62CB7">
      <w:footerReference w:type="default" r:id="rId9"/>
      <w:footerReference w:type="first" r:id="rId10"/>
      <w:pgSz w:w="11906" w:h="16838"/>
      <w:pgMar w:top="1134" w:right="1417" w:bottom="709" w:left="1417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0024914" w14:textId="77777777" w:rsidR="00E162BD" w:rsidRDefault="00E162BD" w:rsidP="001E32C2">
      <w:pPr>
        <w:spacing w:after="0" w:line="240" w:lineRule="auto"/>
      </w:pPr>
      <w:r>
        <w:separator/>
      </w:r>
    </w:p>
  </w:endnote>
  <w:endnote w:type="continuationSeparator" w:id="0">
    <w:p w14:paraId="336592BA" w14:textId="77777777" w:rsidR="00E162BD" w:rsidRDefault="00E162BD" w:rsidP="001E32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20000287" w:usb1="00000003" w:usb2="00000000" w:usb3="00000000" w:csb0="0000019F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253ABE" w14:textId="438B796B" w:rsidR="00526E35" w:rsidRPr="00A10791" w:rsidRDefault="00BC0996" w:rsidP="00FC1E44">
    <w:pPr>
      <w:pStyle w:val="Zpat"/>
      <w:jc w:val="center"/>
      <w:rPr>
        <w:rFonts w:ascii="Arial" w:hAnsi="Arial" w:cs="Arial"/>
        <w:i/>
        <w:sz w:val="12"/>
        <w:szCs w:val="12"/>
      </w:rPr>
    </w:pPr>
    <w:r w:rsidRPr="00BC0996">
      <w:rPr>
        <w:rFonts w:ascii="Arial" w:hAnsi="Arial" w:cs="Arial"/>
        <w:i/>
        <w:sz w:val="12"/>
        <w:szCs w:val="12"/>
      </w:rPr>
      <w:t>⃰ Rozveďte ve slovním hodnocení práce.</w:t>
    </w:r>
    <w:r w:rsidR="000924EB">
      <w:rPr>
        <w:rFonts w:ascii="Arial" w:hAnsi="Arial" w:cs="Arial"/>
        <w:sz w:val="18"/>
      </w:rPr>
      <w:tab/>
    </w:r>
    <w:r w:rsidR="000924EB" w:rsidRPr="000924EB">
      <w:rPr>
        <w:rFonts w:ascii="Arial" w:hAnsi="Arial" w:cs="Arial"/>
        <w:sz w:val="14"/>
        <w:szCs w:val="14"/>
      </w:rPr>
      <w:t xml:space="preserve">Strana </w:t>
    </w:r>
    <w:r w:rsidR="00526E35" w:rsidRPr="000924EB">
      <w:rPr>
        <w:rFonts w:ascii="Arial" w:hAnsi="Arial" w:cs="Arial"/>
        <w:sz w:val="14"/>
        <w:szCs w:val="14"/>
      </w:rPr>
      <w:fldChar w:fldCharType="begin"/>
    </w:r>
    <w:r w:rsidR="00526E35" w:rsidRPr="000924EB">
      <w:rPr>
        <w:rFonts w:ascii="Arial" w:hAnsi="Arial" w:cs="Arial"/>
        <w:sz w:val="14"/>
        <w:szCs w:val="14"/>
      </w:rPr>
      <w:instrText xml:space="preserve"> PAGE   \* MERGEFORMAT </w:instrText>
    </w:r>
    <w:r w:rsidR="00526E35" w:rsidRPr="000924EB">
      <w:rPr>
        <w:rFonts w:ascii="Arial" w:hAnsi="Arial" w:cs="Arial"/>
        <w:sz w:val="14"/>
        <w:szCs w:val="14"/>
      </w:rPr>
      <w:fldChar w:fldCharType="separate"/>
    </w:r>
    <w:r w:rsidR="005F21AB">
      <w:rPr>
        <w:rFonts w:ascii="Arial" w:hAnsi="Arial" w:cs="Arial"/>
        <w:noProof/>
        <w:sz w:val="14"/>
        <w:szCs w:val="14"/>
      </w:rPr>
      <w:t>2</w:t>
    </w:r>
    <w:r w:rsidR="00526E35" w:rsidRPr="000924EB">
      <w:rPr>
        <w:rFonts w:ascii="Arial" w:hAnsi="Arial" w:cs="Arial"/>
        <w:sz w:val="14"/>
        <w:szCs w:val="14"/>
      </w:rPr>
      <w:fldChar w:fldCharType="end"/>
    </w:r>
    <w:r>
      <w:rPr>
        <w:rFonts w:ascii="Arial" w:hAnsi="Arial" w:cs="Arial"/>
        <w:sz w:val="14"/>
        <w:szCs w:val="14"/>
      </w:rPr>
      <w:tab/>
    </w:r>
    <w:r w:rsidR="0013561A">
      <w:rPr>
        <w:rFonts w:ascii="Arial" w:hAnsi="Arial" w:cs="Arial"/>
        <w:i/>
        <w:sz w:val="12"/>
        <w:szCs w:val="12"/>
      </w:rPr>
      <w:t>Oponentní posudek</w:t>
    </w:r>
    <w:r>
      <w:rPr>
        <w:rFonts w:ascii="Arial" w:hAnsi="Arial" w:cs="Arial"/>
        <w:i/>
        <w:sz w:val="12"/>
        <w:szCs w:val="12"/>
      </w:rPr>
      <w:t xml:space="preserve"> </w:t>
    </w:r>
    <w:r w:rsidR="0013561A">
      <w:rPr>
        <w:rFonts w:ascii="Arial" w:hAnsi="Arial" w:cs="Arial"/>
        <w:i/>
        <w:sz w:val="12"/>
        <w:szCs w:val="12"/>
      </w:rPr>
      <w:t>BP</w:t>
    </w:r>
    <w:r>
      <w:rPr>
        <w:rFonts w:ascii="Arial" w:hAnsi="Arial" w:cs="Arial"/>
        <w:i/>
        <w:sz w:val="12"/>
        <w:szCs w:val="12"/>
      </w:rPr>
      <w:t>, v</w:t>
    </w:r>
    <w:r w:rsidRPr="00A10791">
      <w:rPr>
        <w:rFonts w:ascii="Arial" w:hAnsi="Arial" w:cs="Arial"/>
        <w:i/>
        <w:sz w:val="12"/>
        <w:szCs w:val="12"/>
      </w:rPr>
      <w:t>erze 1/2016</w:t>
    </w:r>
    <w:r>
      <w:rPr>
        <w:rFonts w:ascii="Arial" w:hAnsi="Arial" w:cs="Arial"/>
        <w:i/>
        <w:sz w:val="12"/>
        <w:szCs w:val="12"/>
      </w:rPr>
      <w:t>.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D67F0B" w14:textId="77777777" w:rsidR="003008D8" w:rsidRPr="003008D8" w:rsidRDefault="003008D8" w:rsidP="003008D8">
    <w:pPr>
      <w:pStyle w:val="Zpat"/>
      <w:jc w:val="center"/>
      <w:rPr>
        <w:rFonts w:ascii="Arial" w:hAnsi="Arial" w:cs="Arial"/>
        <w:sz w:val="18"/>
      </w:rPr>
    </w:pPr>
    <w:r w:rsidRPr="007B16FB">
      <w:rPr>
        <w:rFonts w:ascii="Arial" w:hAnsi="Arial" w:cs="Arial"/>
        <w:sz w:val="18"/>
      </w:rPr>
      <w:fldChar w:fldCharType="begin"/>
    </w:r>
    <w:r w:rsidRPr="007B16FB">
      <w:rPr>
        <w:rFonts w:ascii="Arial" w:hAnsi="Arial" w:cs="Arial"/>
        <w:sz w:val="18"/>
      </w:rPr>
      <w:instrText xml:space="preserve"> PAGE   \* MERGEFORMAT </w:instrText>
    </w:r>
    <w:r w:rsidRPr="007B16FB">
      <w:rPr>
        <w:rFonts w:ascii="Arial" w:hAnsi="Arial" w:cs="Arial"/>
        <w:sz w:val="18"/>
      </w:rPr>
      <w:fldChar w:fldCharType="separate"/>
    </w:r>
    <w:r w:rsidR="00B62CB7">
      <w:rPr>
        <w:rFonts w:ascii="Arial" w:hAnsi="Arial" w:cs="Arial"/>
        <w:noProof/>
        <w:sz w:val="18"/>
      </w:rPr>
      <w:t>1</w:t>
    </w:r>
    <w:r w:rsidRPr="007B16FB">
      <w:rPr>
        <w:rFonts w:ascii="Arial" w:hAnsi="Arial" w:cs="Arial"/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3A4B3EB" w14:textId="77777777" w:rsidR="00E162BD" w:rsidRDefault="00E162BD" w:rsidP="001E32C2">
      <w:pPr>
        <w:spacing w:after="0" w:line="240" w:lineRule="auto"/>
      </w:pPr>
      <w:r>
        <w:separator/>
      </w:r>
    </w:p>
  </w:footnote>
  <w:footnote w:type="continuationSeparator" w:id="0">
    <w:p w14:paraId="5E01B2E0" w14:textId="77777777" w:rsidR="00E162BD" w:rsidRDefault="00E162BD" w:rsidP="001E32C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D22A66"/>
    <w:multiLevelType w:val="hybridMultilevel"/>
    <w:tmpl w:val="DBEC6BF4"/>
    <w:lvl w:ilvl="0" w:tplc="04050019">
      <w:start w:val="1"/>
      <w:numFmt w:val="lowerLetter"/>
      <w:lvlText w:val="%1."/>
      <w:lvlJc w:val="left"/>
      <w:pPr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59943A2"/>
    <w:multiLevelType w:val="hybridMultilevel"/>
    <w:tmpl w:val="6B84056A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A53916"/>
    <w:multiLevelType w:val="hybridMultilevel"/>
    <w:tmpl w:val="C22471AE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ttachedTemplate r:id="rId1"/>
  <w:stylePaneFormatFilter w:val="2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0" w:top3HeadingStyles="1" w:visibleStyles="0" w:alternateStyleNames="0"/>
  <w:documentProtection w:edit="forms" w:enforcement="1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7279"/>
    <w:rsid w:val="00033537"/>
    <w:rsid w:val="00055AE6"/>
    <w:rsid w:val="000924EB"/>
    <w:rsid w:val="00092E1E"/>
    <w:rsid w:val="000A25DB"/>
    <w:rsid w:val="000C7C55"/>
    <w:rsid w:val="000E207D"/>
    <w:rsid w:val="000E4396"/>
    <w:rsid w:val="000E4BA9"/>
    <w:rsid w:val="0010083D"/>
    <w:rsid w:val="00113184"/>
    <w:rsid w:val="00133646"/>
    <w:rsid w:val="0013561A"/>
    <w:rsid w:val="00137556"/>
    <w:rsid w:val="00146B33"/>
    <w:rsid w:val="00184A3B"/>
    <w:rsid w:val="001B5A52"/>
    <w:rsid w:val="001C002A"/>
    <w:rsid w:val="001E32C2"/>
    <w:rsid w:val="002A1955"/>
    <w:rsid w:val="002E214E"/>
    <w:rsid w:val="002E3547"/>
    <w:rsid w:val="003008D8"/>
    <w:rsid w:val="003113F4"/>
    <w:rsid w:val="00330919"/>
    <w:rsid w:val="00360620"/>
    <w:rsid w:val="00367411"/>
    <w:rsid w:val="003C3468"/>
    <w:rsid w:val="003F6B2E"/>
    <w:rsid w:val="00413721"/>
    <w:rsid w:val="004B0D4E"/>
    <w:rsid w:val="004D490D"/>
    <w:rsid w:val="00505B3E"/>
    <w:rsid w:val="005129D9"/>
    <w:rsid w:val="00526E35"/>
    <w:rsid w:val="005357ED"/>
    <w:rsid w:val="00536C69"/>
    <w:rsid w:val="00550556"/>
    <w:rsid w:val="005847A0"/>
    <w:rsid w:val="00593FBA"/>
    <w:rsid w:val="005A48EB"/>
    <w:rsid w:val="005C7C8F"/>
    <w:rsid w:val="005D7FBE"/>
    <w:rsid w:val="005E1B39"/>
    <w:rsid w:val="005F21AB"/>
    <w:rsid w:val="00611B07"/>
    <w:rsid w:val="006858D8"/>
    <w:rsid w:val="00687219"/>
    <w:rsid w:val="006B0D3E"/>
    <w:rsid w:val="006B3A13"/>
    <w:rsid w:val="006F1833"/>
    <w:rsid w:val="006F6523"/>
    <w:rsid w:val="00721701"/>
    <w:rsid w:val="00782D26"/>
    <w:rsid w:val="00791110"/>
    <w:rsid w:val="00806E03"/>
    <w:rsid w:val="0081394E"/>
    <w:rsid w:val="00817D7A"/>
    <w:rsid w:val="008219A8"/>
    <w:rsid w:val="00822845"/>
    <w:rsid w:val="008272C2"/>
    <w:rsid w:val="00832266"/>
    <w:rsid w:val="00852454"/>
    <w:rsid w:val="00864CA6"/>
    <w:rsid w:val="0087435F"/>
    <w:rsid w:val="008809BB"/>
    <w:rsid w:val="00883E41"/>
    <w:rsid w:val="008966E5"/>
    <w:rsid w:val="008B1824"/>
    <w:rsid w:val="008D1B34"/>
    <w:rsid w:val="008F7E8F"/>
    <w:rsid w:val="00A027AC"/>
    <w:rsid w:val="00A07E2B"/>
    <w:rsid w:val="00A10791"/>
    <w:rsid w:val="00A21271"/>
    <w:rsid w:val="00A55EEA"/>
    <w:rsid w:val="00A61438"/>
    <w:rsid w:val="00A61D50"/>
    <w:rsid w:val="00A8680C"/>
    <w:rsid w:val="00AC2857"/>
    <w:rsid w:val="00AD661B"/>
    <w:rsid w:val="00B11545"/>
    <w:rsid w:val="00B371D7"/>
    <w:rsid w:val="00B52ACB"/>
    <w:rsid w:val="00B53A82"/>
    <w:rsid w:val="00B62CB7"/>
    <w:rsid w:val="00B966DC"/>
    <w:rsid w:val="00BC0996"/>
    <w:rsid w:val="00BE4D57"/>
    <w:rsid w:val="00C45FCC"/>
    <w:rsid w:val="00C70149"/>
    <w:rsid w:val="00C81213"/>
    <w:rsid w:val="00C84B43"/>
    <w:rsid w:val="00C97279"/>
    <w:rsid w:val="00CE607F"/>
    <w:rsid w:val="00CE67F5"/>
    <w:rsid w:val="00D31F92"/>
    <w:rsid w:val="00D43696"/>
    <w:rsid w:val="00D661CA"/>
    <w:rsid w:val="00DD6DFA"/>
    <w:rsid w:val="00DF6EC6"/>
    <w:rsid w:val="00E0088E"/>
    <w:rsid w:val="00E162BD"/>
    <w:rsid w:val="00E175AE"/>
    <w:rsid w:val="00E5149C"/>
    <w:rsid w:val="00E659F7"/>
    <w:rsid w:val="00EC648A"/>
    <w:rsid w:val="00F12246"/>
    <w:rsid w:val="00F167B0"/>
    <w:rsid w:val="00F41FA7"/>
    <w:rsid w:val="00F63911"/>
    <w:rsid w:val="00F70FDD"/>
    <w:rsid w:val="00FC1E44"/>
    <w:rsid w:val="00FE04C5"/>
    <w:rsid w:val="00FF70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69E900D"/>
  <w15:chartTrackingRefBased/>
  <w15:docId w15:val="{E64AAB72-9E2D-45FB-A56B-BAD6D7B1C9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91110"/>
    <w:pPr>
      <w:spacing w:after="200" w:line="276" w:lineRule="auto"/>
    </w:pPr>
    <w:rPr>
      <w:rFonts w:ascii="Calibri" w:hAnsi="Calibri"/>
      <w:sz w:val="22"/>
      <w:szCs w:val="22"/>
    </w:rPr>
  </w:style>
  <w:style w:type="paragraph" w:styleId="Nadpis3">
    <w:name w:val="heading 3"/>
    <w:basedOn w:val="Normln"/>
    <w:next w:val="Normln"/>
    <w:link w:val="Nadpis3Char"/>
    <w:qFormat/>
    <w:rsid w:val="00791110"/>
    <w:pPr>
      <w:keepNext/>
      <w:suppressAutoHyphens/>
      <w:spacing w:after="0" w:line="240" w:lineRule="auto"/>
      <w:outlineLvl w:val="2"/>
    </w:pPr>
    <w:rPr>
      <w:rFonts w:ascii="Verdana" w:eastAsia="SimSun" w:hAnsi="Verdana" w:cs="Verdana"/>
      <w:b/>
      <w:bCs/>
      <w:i/>
      <w:iCs/>
      <w:sz w:val="20"/>
      <w:szCs w:val="20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3Char">
    <w:name w:val="Nadpis 3 Char"/>
    <w:link w:val="Nadpis3"/>
    <w:semiHidden/>
    <w:locked/>
    <w:rsid w:val="00791110"/>
    <w:rPr>
      <w:rFonts w:ascii="Verdana" w:eastAsia="SimSun" w:hAnsi="Verdana" w:cs="Verdana"/>
      <w:b/>
      <w:bCs/>
      <w:i/>
      <w:iCs/>
      <w:lang w:val="cs-CZ" w:eastAsia="ar-SA" w:bidi="ar-SA"/>
    </w:rPr>
  </w:style>
  <w:style w:type="character" w:customStyle="1" w:styleId="Zkladntext2Char">
    <w:name w:val="Základní text 2 Char"/>
    <w:link w:val="Zkladntext2"/>
    <w:semiHidden/>
    <w:locked/>
    <w:rsid w:val="00791110"/>
    <w:rPr>
      <w:rFonts w:ascii="Verdana" w:eastAsia="SimSun" w:hAnsi="Verdana" w:cs="Verdana"/>
      <w:b/>
      <w:bCs/>
      <w:lang w:val="cs-CZ" w:eastAsia="ar-SA" w:bidi="ar-SA"/>
    </w:rPr>
  </w:style>
  <w:style w:type="paragraph" w:styleId="Zkladntext2">
    <w:name w:val="Body Text 2"/>
    <w:basedOn w:val="Normln"/>
    <w:link w:val="Zkladntext2Char"/>
    <w:semiHidden/>
    <w:rsid w:val="00791110"/>
    <w:pPr>
      <w:suppressAutoHyphens/>
      <w:spacing w:after="0" w:line="240" w:lineRule="auto"/>
    </w:pPr>
    <w:rPr>
      <w:rFonts w:ascii="Verdana" w:eastAsia="SimSun" w:hAnsi="Verdana" w:cs="Verdana"/>
      <w:b/>
      <w:bCs/>
      <w:sz w:val="20"/>
      <w:szCs w:val="20"/>
      <w:lang w:eastAsia="ar-SA"/>
    </w:rPr>
  </w:style>
  <w:style w:type="paragraph" w:styleId="Revize">
    <w:name w:val="Revision"/>
    <w:hidden/>
    <w:uiPriority w:val="99"/>
    <w:semiHidden/>
    <w:rsid w:val="001E32C2"/>
    <w:rPr>
      <w:rFonts w:ascii="Calibri" w:hAnsi="Calibri"/>
      <w:sz w:val="22"/>
      <w:szCs w:val="22"/>
    </w:rPr>
  </w:style>
  <w:style w:type="paragraph" w:styleId="Textbubliny">
    <w:name w:val="Balloon Text"/>
    <w:basedOn w:val="Normln"/>
    <w:link w:val="TextbublinyChar"/>
    <w:rsid w:val="001E32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1E32C2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rsid w:val="001E32C2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rsid w:val="001E32C2"/>
    <w:rPr>
      <w:rFonts w:ascii="Calibri" w:hAnsi="Calibri"/>
      <w:sz w:val="22"/>
      <w:szCs w:val="22"/>
    </w:rPr>
  </w:style>
  <w:style w:type="paragraph" w:styleId="Zpat">
    <w:name w:val="footer"/>
    <w:basedOn w:val="Normln"/>
    <w:link w:val="ZpatChar"/>
    <w:rsid w:val="001E32C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rsid w:val="001E32C2"/>
    <w:rPr>
      <w:rFonts w:ascii="Calibri" w:hAnsi="Calibri"/>
      <w:sz w:val="22"/>
      <w:szCs w:val="22"/>
    </w:rPr>
  </w:style>
  <w:style w:type="table" w:styleId="Mkatabulky">
    <w:name w:val="Table Grid"/>
    <w:basedOn w:val="Normlntabulka"/>
    <w:rsid w:val="001E32C2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vysvtlivek">
    <w:name w:val="endnote text"/>
    <w:basedOn w:val="Normln"/>
    <w:link w:val="TextvysvtlivekChar"/>
    <w:rsid w:val="00BC0996"/>
    <w:rPr>
      <w:sz w:val="20"/>
      <w:szCs w:val="20"/>
    </w:rPr>
  </w:style>
  <w:style w:type="character" w:customStyle="1" w:styleId="TextvysvtlivekChar">
    <w:name w:val="Text vysvětlivek Char"/>
    <w:link w:val="Textvysvtlivek"/>
    <w:rsid w:val="00BC0996"/>
    <w:rPr>
      <w:rFonts w:ascii="Calibri" w:hAnsi="Calibri"/>
    </w:rPr>
  </w:style>
  <w:style w:type="character" w:styleId="Odkaznavysvtlivky">
    <w:name w:val="endnote reference"/>
    <w:rsid w:val="00BC0996"/>
    <w:rPr>
      <w:vertAlign w:val="superscript"/>
    </w:rPr>
  </w:style>
  <w:style w:type="paragraph" w:styleId="Textpoznpodarou">
    <w:name w:val="footnote text"/>
    <w:basedOn w:val="Normln"/>
    <w:link w:val="TextpoznpodarouChar"/>
    <w:rsid w:val="00BC0996"/>
    <w:rPr>
      <w:sz w:val="20"/>
      <w:szCs w:val="20"/>
    </w:rPr>
  </w:style>
  <w:style w:type="character" w:customStyle="1" w:styleId="TextpoznpodarouChar">
    <w:name w:val="Text pozn. pod čarou Char"/>
    <w:link w:val="Textpoznpodarou"/>
    <w:rsid w:val="00BC0996"/>
    <w:rPr>
      <w:rFonts w:ascii="Calibri" w:hAnsi="Calibri"/>
    </w:rPr>
  </w:style>
  <w:style w:type="character" w:styleId="Znakapoznpodarou">
    <w:name w:val="footnote reference"/>
    <w:rsid w:val="00BC099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938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isa\OneDrive\Dokumenty\Pracovn&#237;\TUL\BP_oponent_v2023.dotx" TargetMode="Externa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ECA200-049A-4942-9BA0-0FB5B7F9D1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BP_oponent_v2023.dotx</Template>
  <TotalTime>1</TotalTime>
  <Pages>2</Pages>
  <Words>455</Words>
  <Characters>2691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Oponentí posudek BP, závazný vzor</vt:lpstr>
    </vt:vector>
  </TitlesOfParts>
  <Company>FP TUL</Company>
  <LinksUpToDate>false</LinksUpToDate>
  <CharactersWithSpaces>3140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Oponentí posudek BP, závazný vzor</dc:title>
  <dc:subject/>
  <dc:creator>Michaela Veselá</dc:creator>
  <cp:keywords>formulář, verze 2016</cp:keywords>
  <cp:lastModifiedBy>Aneta Škodová</cp:lastModifiedBy>
  <cp:revision>2</cp:revision>
  <cp:lastPrinted>2016-12-13T09:02:00Z</cp:lastPrinted>
  <dcterms:created xsi:type="dcterms:W3CDTF">2024-05-21T11:29:00Z</dcterms:created>
  <dcterms:modified xsi:type="dcterms:W3CDTF">2024-05-21T11:29:00Z</dcterms:modified>
  <cp:contentStatus>verze 1/2016</cp:contentStatus>
</cp:coreProperties>
</file>