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4E60" w:rsidRPr="00171CC1" w:rsidRDefault="009C7402" w:rsidP="00174E60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 w:val="20"/>
          <w:szCs w:val="20"/>
        </w:rPr>
      </w:pPr>
      <w:r w:rsidRPr="00171CC1">
        <w:rPr>
          <w:rFonts w:ascii="Inter" w:eastAsia="Luxi Sans" w:hAnsi="Inter" w:cs="Tahoma"/>
          <w:b/>
          <w:caps/>
          <w:spacing w:val="20"/>
          <w:kern w:val="28"/>
          <w:sz w:val="20"/>
          <w:szCs w:val="20"/>
        </w:rPr>
        <w:t>supervisor</w:t>
      </w:r>
      <w:r w:rsidR="004713E7" w:rsidRPr="00171CC1">
        <w:rPr>
          <w:rFonts w:ascii="Inter" w:eastAsia="Luxi Sans" w:hAnsi="Inter" w:cs="Tahoma"/>
          <w:b/>
          <w:caps/>
          <w:spacing w:val="20"/>
          <w:kern w:val="28"/>
          <w:sz w:val="20"/>
          <w:szCs w:val="20"/>
        </w:rPr>
        <w:t xml:space="preserve">´S REPORT ON </w:t>
      </w:r>
      <w:r w:rsidR="00B812A7" w:rsidRPr="00171CC1">
        <w:rPr>
          <w:rFonts w:ascii="Inter" w:eastAsia="Luxi Sans" w:hAnsi="Inter" w:cs="Tahoma"/>
          <w:b/>
          <w:caps/>
          <w:spacing w:val="20"/>
          <w:kern w:val="28"/>
          <w:sz w:val="20"/>
          <w:szCs w:val="20"/>
        </w:rPr>
        <w:t xml:space="preserve">DIPLOMA </w:t>
      </w:r>
      <w:r w:rsidR="004713E7" w:rsidRPr="00171CC1">
        <w:rPr>
          <w:rFonts w:ascii="Inter" w:eastAsia="Luxi Sans" w:hAnsi="Inter" w:cs="Tahoma"/>
          <w:b/>
          <w:caps/>
          <w:spacing w:val="20"/>
          <w:kern w:val="28"/>
          <w:sz w:val="20"/>
          <w:szCs w:val="20"/>
        </w:rPr>
        <w:t>THESIS</w:t>
      </w:r>
    </w:p>
    <w:p w:rsidR="00730CEE" w:rsidRPr="00171CC1" w:rsidRDefault="00730CEE" w:rsidP="00955E81">
      <w:pPr>
        <w:rPr>
          <w:rFonts w:ascii="Inter" w:hAnsi="Inter" w:cs="Tahoma"/>
          <w:b/>
          <w:sz w:val="20"/>
          <w:szCs w:val="20"/>
        </w:rPr>
      </w:pPr>
    </w:p>
    <w:p w:rsidR="00174E60" w:rsidRPr="00171CC1" w:rsidRDefault="00955E81" w:rsidP="00955E81">
      <w:pPr>
        <w:rPr>
          <w:rFonts w:ascii="Inter" w:hAnsi="Inter" w:cs="Tahoma"/>
          <w:b/>
          <w:sz w:val="20"/>
          <w:szCs w:val="20"/>
        </w:rPr>
      </w:pPr>
      <w:r w:rsidRPr="00171CC1">
        <w:rPr>
          <w:rFonts w:ascii="Inter" w:hAnsi="Inter" w:cs="Tahoma"/>
          <w:b/>
          <w:sz w:val="20"/>
          <w:szCs w:val="20"/>
        </w:rPr>
        <w:t>Name and Surname of Diploma Thesis Writer:</w:t>
      </w:r>
      <w:r w:rsidR="00174E60" w:rsidRPr="00171CC1">
        <w:rPr>
          <w:rFonts w:ascii="Inter" w:eastAsia="Luxi Sans" w:hAnsi="Inter" w:cs="Tahoma"/>
          <w:b/>
          <w:kern w:val="28"/>
          <w:sz w:val="20"/>
          <w:szCs w:val="20"/>
        </w:rPr>
        <w:t xml:space="preserve"> </w:t>
      </w:r>
      <w:proofErr w:type="spellStart"/>
      <w:r w:rsidR="00BB38A6">
        <w:rPr>
          <w:rFonts w:ascii="Inter" w:eastAsia="Luxi Sans" w:hAnsi="Inter" w:cs="Tahoma"/>
          <w:b/>
          <w:kern w:val="28"/>
          <w:sz w:val="20"/>
          <w:szCs w:val="20"/>
        </w:rPr>
        <w:t>Bc</w:t>
      </w:r>
      <w:proofErr w:type="spellEnd"/>
      <w:r w:rsidR="00BB38A6">
        <w:rPr>
          <w:rFonts w:ascii="Inter" w:eastAsia="Luxi Sans" w:hAnsi="Inter" w:cs="Tahoma"/>
          <w:b/>
          <w:kern w:val="28"/>
          <w:sz w:val="20"/>
          <w:szCs w:val="20"/>
        </w:rPr>
        <w:t xml:space="preserve">. </w:t>
      </w:r>
      <w:proofErr w:type="spellStart"/>
      <w:r w:rsidR="00BB38A6">
        <w:rPr>
          <w:rFonts w:ascii="Inter" w:eastAsia="Luxi Sans" w:hAnsi="Inter" w:cs="Tahoma"/>
          <w:b/>
          <w:kern w:val="28"/>
          <w:sz w:val="20"/>
          <w:szCs w:val="20"/>
        </w:rPr>
        <w:t>Klára</w:t>
      </w:r>
      <w:proofErr w:type="spellEnd"/>
      <w:r w:rsidR="00BB38A6">
        <w:rPr>
          <w:rFonts w:ascii="Inter" w:eastAsia="Luxi Sans" w:hAnsi="Inter" w:cs="Tahoma"/>
          <w:b/>
          <w:kern w:val="28"/>
          <w:sz w:val="20"/>
          <w:szCs w:val="20"/>
        </w:rPr>
        <w:t xml:space="preserve"> </w:t>
      </w:r>
      <w:proofErr w:type="spellStart"/>
      <w:r w:rsidR="00BB38A6">
        <w:rPr>
          <w:rFonts w:ascii="Inter" w:eastAsia="Luxi Sans" w:hAnsi="Inter" w:cs="Tahoma"/>
          <w:b/>
          <w:kern w:val="28"/>
          <w:sz w:val="20"/>
          <w:szCs w:val="20"/>
        </w:rPr>
        <w:t>K</w:t>
      </w:r>
      <w:r w:rsidR="00BB38A6" w:rsidRPr="00BB38A6">
        <w:rPr>
          <w:rFonts w:ascii="Inter" w:eastAsia="Luxi Sans" w:hAnsi="Inter" w:cs="Tahoma"/>
          <w:b/>
          <w:kern w:val="28"/>
          <w:sz w:val="20"/>
          <w:szCs w:val="20"/>
        </w:rPr>
        <w:t>ö</w:t>
      </w:r>
      <w:r w:rsidR="00BB38A6">
        <w:rPr>
          <w:rFonts w:ascii="Inter" w:eastAsia="Luxi Sans" w:hAnsi="Inter" w:cs="Tahoma"/>
          <w:b/>
          <w:kern w:val="28"/>
          <w:sz w:val="20"/>
          <w:szCs w:val="20"/>
        </w:rPr>
        <w:t>nigová</w:t>
      </w:r>
      <w:proofErr w:type="spellEnd"/>
    </w:p>
    <w:p w:rsidR="00174E60" w:rsidRPr="00171CC1" w:rsidRDefault="00955E81" w:rsidP="00174E60">
      <w:pPr>
        <w:widowControl w:val="0"/>
        <w:suppressAutoHyphens/>
        <w:spacing w:after="0" w:line="360" w:lineRule="auto"/>
        <w:rPr>
          <w:rFonts w:ascii="Inter" w:eastAsia="Luxi Sans" w:hAnsi="Inter" w:cs="Tahoma"/>
          <w:b/>
          <w:kern w:val="28"/>
          <w:sz w:val="20"/>
          <w:szCs w:val="20"/>
        </w:rPr>
      </w:pPr>
      <w:r w:rsidRPr="00171CC1">
        <w:rPr>
          <w:rFonts w:ascii="Inter" w:eastAsia="Luxi Sans" w:hAnsi="Inter" w:cs="Tahoma"/>
          <w:b/>
          <w:kern w:val="28"/>
          <w:sz w:val="20"/>
          <w:szCs w:val="20"/>
        </w:rPr>
        <w:t>Topic of Diploma Thesis</w:t>
      </w:r>
      <w:r w:rsidR="00174E60" w:rsidRPr="00171CC1">
        <w:rPr>
          <w:rFonts w:ascii="Inter" w:eastAsia="Luxi Sans" w:hAnsi="Inter" w:cs="Tahoma"/>
          <w:b/>
          <w:kern w:val="28"/>
          <w:sz w:val="20"/>
          <w:szCs w:val="20"/>
        </w:rPr>
        <w:t>:</w:t>
      </w:r>
      <w:r w:rsidR="00BB38A6">
        <w:rPr>
          <w:rFonts w:ascii="Inter" w:eastAsia="Luxi Sans" w:hAnsi="Inter" w:cs="Tahoma"/>
          <w:b/>
          <w:kern w:val="28"/>
          <w:sz w:val="20"/>
          <w:szCs w:val="20"/>
        </w:rPr>
        <w:t xml:space="preserve"> New Trends in Project Management in an International Company</w:t>
      </w:r>
    </w:p>
    <w:p w:rsidR="00730CEE" w:rsidRPr="00171CC1" w:rsidRDefault="00730CEE" w:rsidP="00174E60">
      <w:pPr>
        <w:widowControl w:val="0"/>
        <w:suppressAutoHyphens/>
        <w:spacing w:after="0" w:line="360" w:lineRule="auto"/>
        <w:rPr>
          <w:rFonts w:ascii="Inter" w:eastAsia="Luxi Sans" w:hAnsi="Inter" w:cs="Tahoma"/>
          <w:b/>
          <w:kern w:val="28"/>
          <w:sz w:val="20"/>
          <w:szCs w:val="20"/>
        </w:rPr>
      </w:pPr>
    </w:p>
    <w:p w:rsidR="009C7402" w:rsidRPr="00171CC1" w:rsidRDefault="009C7402" w:rsidP="00174E60">
      <w:pPr>
        <w:widowControl w:val="0"/>
        <w:suppressAutoHyphens/>
        <w:spacing w:after="0" w:line="360" w:lineRule="auto"/>
        <w:rPr>
          <w:rFonts w:ascii="Inter" w:eastAsia="Luxi Sans" w:hAnsi="Inter" w:cs="Tahoma"/>
          <w:b/>
          <w:kern w:val="28"/>
          <w:sz w:val="20"/>
          <w:szCs w:val="20"/>
        </w:rPr>
      </w:pPr>
      <w:r w:rsidRPr="00171CC1">
        <w:rPr>
          <w:rFonts w:ascii="Inter" w:eastAsia="Luxi Sans" w:hAnsi="Inter" w:cs="Tahoma"/>
          <w:b/>
          <w:kern w:val="28"/>
          <w:sz w:val="20"/>
          <w:szCs w:val="20"/>
        </w:rPr>
        <w:t>Objective of Diploma Thesis:</w:t>
      </w:r>
      <w:r w:rsidR="00BB38A6">
        <w:rPr>
          <w:rFonts w:ascii="Inter" w:eastAsia="Luxi Sans" w:hAnsi="Inter" w:cs="Tahoma"/>
          <w:b/>
          <w:kern w:val="28"/>
          <w:sz w:val="20"/>
          <w:szCs w:val="20"/>
        </w:rPr>
        <w:t xml:space="preserve"> </w:t>
      </w:r>
      <w:r w:rsidR="00BB4DB4" w:rsidRPr="00BB4DB4">
        <w:rPr>
          <w:rFonts w:ascii="Inter" w:eastAsia="Luxi Sans" w:hAnsi="Inter" w:cs="Tahoma"/>
          <w:b/>
          <w:kern w:val="28"/>
          <w:sz w:val="20"/>
          <w:szCs w:val="20"/>
        </w:rPr>
        <w:t>The aim of the thesis is to point out new trends in project management in international companies and, using two case studies, to find key success factors.</w:t>
      </w:r>
    </w:p>
    <w:p w:rsidR="00730CEE" w:rsidRPr="00171CC1" w:rsidRDefault="00730CEE" w:rsidP="00174E60">
      <w:pPr>
        <w:widowControl w:val="0"/>
        <w:suppressAutoHyphens/>
        <w:spacing w:after="0" w:line="360" w:lineRule="auto"/>
        <w:rPr>
          <w:rFonts w:ascii="Inter" w:eastAsia="Luxi Sans" w:hAnsi="Inter" w:cs="Tahoma"/>
          <w:b/>
          <w:kern w:val="28"/>
          <w:sz w:val="20"/>
          <w:szCs w:val="20"/>
        </w:rPr>
      </w:pPr>
    </w:p>
    <w:p w:rsidR="00174E60" w:rsidRPr="00171CC1" w:rsidRDefault="00955E81" w:rsidP="00174E60">
      <w:pPr>
        <w:widowControl w:val="0"/>
        <w:suppressAutoHyphens/>
        <w:spacing w:after="0" w:line="360" w:lineRule="auto"/>
        <w:rPr>
          <w:rFonts w:ascii="Inter" w:eastAsia="Luxi Sans" w:hAnsi="Inter" w:cs="Tahoma"/>
          <w:b/>
          <w:kern w:val="28"/>
          <w:sz w:val="20"/>
          <w:szCs w:val="20"/>
        </w:rPr>
      </w:pPr>
      <w:r w:rsidRPr="00171CC1">
        <w:rPr>
          <w:rFonts w:ascii="Inter" w:eastAsia="Luxi Sans" w:hAnsi="Inter" w:cs="Tahoma"/>
          <w:b/>
          <w:kern w:val="28"/>
          <w:sz w:val="20"/>
          <w:szCs w:val="20"/>
        </w:rPr>
        <w:t xml:space="preserve">Name and Surname of </w:t>
      </w:r>
      <w:r w:rsidR="006337B4" w:rsidRPr="00171CC1">
        <w:rPr>
          <w:rFonts w:ascii="Inter" w:eastAsia="Luxi Sans" w:hAnsi="Inter" w:cs="Tahoma"/>
          <w:b/>
          <w:kern w:val="28"/>
          <w:sz w:val="20"/>
          <w:szCs w:val="20"/>
        </w:rPr>
        <w:t>Supervisor</w:t>
      </w:r>
      <w:r w:rsidR="00174E60" w:rsidRPr="00171CC1">
        <w:rPr>
          <w:rFonts w:ascii="Inter" w:eastAsia="Luxi Sans" w:hAnsi="Inter" w:cs="Tahoma"/>
          <w:b/>
          <w:kern w:val="28"/>
          <w:sz w:val="20"/>
          <w:szCs w:val="20"/>
        </w:rPr>
        <w:t xml:space="preserve">: </w:t>
      </w:r>
      <w:r w:rsidR="00E61565">
        <w:rPr>
          <w:rFonts w:ascii="Inter" w:eastAsia="Luxi Sans" w:hAnsi="Inter" w:cs="Tahoma"/>
          <w:b/>
          <w:kern w:val="28"/>
          <w:sz w:val="20"/>
          <w:szCs w:val="20"/>
        </w:rPr>
        <w:t xml:space="preserve">doc. </w:t>
      </w:r>
      <w:proofErr w:type="spellStart"/>
      <w:r w:rsidR="00E61565">
        <w:rPr>
          <w:rFonts w:ascii="Inter" w:eastAsia="Luxi Sans" w:hAnsi="Inter" w:cs="Tahoma"/>
          <w:b/>
          <w:kern w:val="28"/>
          <w:sz w:val="20"/>
          <w:szCs w:val="20"/>
        </w:rPr>
        <w:t>Ing</w:t>
      </w:r>
      <w:proofErr w:type="spellEnd"/>
      <w:r w:rsidR="00E61565">
        <w:rPr>
          <w:rFonts w:ascii="Inter" w:eastAsia="Luxi Sans" w:hAnsi="Inter" w:cs="Tahoma"/>
          <w:b/>
          <w:kern w:val="28"/>
          <w:sz w:val="20"/>
          <w:szCs w:val="20"/>
        </w:rPr>
        <w:t xml:space="preserve">. </w:t>
      </w:r>
      <w:proofErr w:type="spellStart"/>
      <w:r w:rsidR="00E61565">
        <w:rPr>
          <w:rFonts w:ascii="Inter" w:eastAsia="Luxi Sans" w:hAnsi="Inter" w:cs="Tahoma"/>
          <w:b/>
          <w:kern w:val="28"/>
          <w:sz w:val="20"/>
          <w:szCs w:val="20"/>
        </w:rPr>
        <w:t>Klára</w:t>
      </w:r>
      <w:proofErr w:type="spellEnd"/>
      <w:r w:rsidR="00E61565">
        <w:rPr>
          <w:rFonts w:ascii="Inter" w:eastAsia="Luxi Sans" w:hAnsi="Inter" w:cs="Tahoma"/>
          <w:b/>
          <w:kern w:val="28"/>
          <w:sz w:val="20"/>
          <w:szCs w:val="20"/>
        </w:rPr>
        <w:t xml:space="preserve"> </w:t>
      </w:r>
      <w:proofErr w:type="spellStart"/>
      <w:r w:rsidR="00E61565">
        <w:rPr>
          <w:rFonts w:ascii="Inter" w:eastAsia="Luxi Sans" w:hAnsi="Inter" w:cs="Tahoma"/>
          <w:b/>
          <w:kern w:val="28"/>
          <w:sz w:val="20"/>
          <w:szCs w:val="20"/>
        </w:rPr>
        <w:t>Antlová</w:t>
      </w:r>
      <w:proofErr w:type="spellEnd"/>
      <w:r w:rsidR="00E61565">
        <w:rPr>
          <w:rFonts w:ascii="Inter" w:eastAsia="Luxi Sans" w:hAnsi="Inter" w:cs="Tahoma"/>
          <w:b/>
          <w:kern w:val="28"/>
          <w:sz w:val="20"/>
          <w:szCs w:val="20"/>
        </w:rPr>
        <w:t>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174E60" w:rsidRPr="00171CC1" w:rsidTr="00BD71B6">
        <w:tc>
          <w:tcPr>
            <w:tcW w:w="549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6337B4" w:rsidP="006337B4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Excellent</w:t>
            </w:r>
          </w:p>
        </w:tc>
        <w:tc>
          <w:tcPr>
            <w:tcW w:w="1125" w:type="dxa"/>
          </w:tcPr>
          <w:p w:rsidR="00174E60" w:rsidRPr="00171CC1" w:rsidRDefault="00174E60" w:rsidP="006337B4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Ve</w:t>
            </w:r>
            <w:r w:rsidR="006337B4"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ry good</w:t>
            </w:r>
          </w:p>
        </w:tc>
        <w:tc>
          <w:tcPr>
            <w:tcW w:w="1125" w:type="dxa"/>
          </w:tcPr>
          <w:p w:rsidR="00174E60" w:rsidRPr="00171CC1" w:rsidRDefault="006337B4" w:rsidP="006337B4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Good</w:t>
            </w:r>
          </w:p>
        </w:tc>
        <w:tc>
          <w:tcPr>
            <w:tcW w:w="1125" w:type="dxa"/>
          </w:tcPr>
          <w:p w:rsidR="00174E60" w:rsidRPr="00171CC1" w:rsidRDefault="006337B4" w:rsidP="006337B4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Failed</w:t>
            </w:r>
          </w:p>
        </w:tc>
      </w:tr>
      <w:tr w:rsidR="00174E60" w:rsidRPr="00171CC1" w:rsidTr="00BD71B6">
        <w:tc>
          <w:tcPr>
            <w:tcW w:w="5495" w:type="dxa"/>
          </w:tcPr>
          <w:p w:rsidR="00174E60" w:rsidRPr="00171CC1" w:rsidRDefault="00174E60" w:rsidP="006337B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  <w:r w:rsidRPr="00171CC1"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  <w:t xml:space="preserve">I. </w:t>
            </w:r>
            <w:r w:rsidR="006337B4" w:rsidRPr="00171CC1"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  <w:t>Assessment of the thesis topic and its writing:</w:t>
            </w:r>
          </w:p>
        </w:tc>
        <w:tc>
          <w:tcPr>
            <w:tcW w:w="4500" w:type="dxa"/>
            <w:gridSpan w:val="4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</w:tr>
      <w:tr w:rsidR="00174E60" w:rsidRPr="00171CC1" w:rsidTr="00BD71B6">
        <w:tc>
          <w:tcPr>
            <w:tcW w:w="5495" w:type="dxa"/>
          </w:tcPr>
          <w:p w:rsidR="00174E60" w:rsidRPr="00171CC1" w:rsidRDefault="00FC2D82" w:rsidP="00FC2D8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Thesis topic completion</w:t>
            </w:r>
            <w:r w:rsidR="00174E60"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 xml:space="preserve"> </w:t>
            </w:r>
          </w:p>
        </w:tc>
        <w:tc>
          <w:tcPr>
            <w:tcW w:w="1125" w:type="dxa"/>
          </w:tcPr>
          <w:p w:rsidR="00174E60" w:rsidRPr="00171CC1" w:rsidRDefault="007B3808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  <w:t>x</w:t>
            </w: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</w:tr>
      <w:tr w:rsidR="00174E60" w:rsidRPr="00171CC1" w:rsidTr="00BD71B6">
        <w:tc>
          <w:tcPr>
            <w:tcW w:w="5495" w:type="dxa"/>
          </w:tcPr>
          <w:p w:rsidR="00174E60" w:rsidRPr="00171CC1" w:rsidRDefault="001459CC" w:rsidP="001459CC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A</w:t>
            </w:r>
            <w:r w:rsidR="00FC2D82"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 xml:space="preserve">pplication of </w:t>
            </w:r>
            <w:r w:rsidR="00A07F16"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 xml:space="preserve">implemented </w:t>
            </w:r>
            <w:r w:rsidR="00FC2D82"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methods</w:t>
            </w:r>
            <w:r w:rsidR="00174E60"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 xml:space="preserve"> </w:t>
            </w:r>
          </w:p>
        </w:tc>
        <w:tc>
          <w:tcPr>
            <w:tcW w:w="1125" w:type="dxa"/>
          </w:tcPr>
          <w:p w:rsidR="00174E60" w:rsidRPr="00171CC1" w:rsidRDefault="007B3808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  <w:t>x</w:t>
            </w: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</w:tr>
      <w:tr w:rsidR="00174E60" w:rsidRPr="00171CC1" w:rsidTr="00BD71B6">
        <w:tc>
          <w:tcPr>
            <w:tcW w:w="5495" w:type="dxa"/>
          </w:tcPr>
          <w:p w:rsidR="00174E60" w:rsidRPr="00171CC1" w:rsidRDefault="00FC2D82" w:rsidP="00FC2D8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Analysis performed</w:t>
            </w:r>
            <w:r w:rsidR="00555DAD"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 xml:space="preserve"> and its profundity</w:t>
            </w: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7B3808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  <w:t>x</w:t>
            </w: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</w:tr>
      <w:tr w:rsidR="00174E60" w:rsidRPr="00171CC1" w:rsidTr="00BD71B6">
        <w:tc>
          <w:tcPr>
            <w:tcW w:w="5495" w:type="dxa"/>
          </w:tcPr>
          <w:p w:rsidR="00174E60" w:rsidRPr="00171CC1" w:rsidRDefault="00174E60" w:rsidP="007F42B9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  <w:r w:rsidRPr="00171CC1"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  <w:t xml:space="preserve">II. </w:t>
            </w:r>
            <w:r w:rsidR="007F42B9" w:rsidRPr="00171CC1"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  <w:t>Assessment of thesis content and structure</w:t>
            </w:r>
            <w:r w:rsidRPr="00171CC1"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  <w:t>:</w:t>
            </w:r>
          </w:p>
        </w:tc>
        <w:tc>
          <w:tcPr>
            <w:tcW w:w="4500" w:type="dxa"/>
            <w:gridSpan w:val="4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</w:tr>
      <w:tr w:rsidR="00174E60" w:rsidRPr="00171CC1" w:rsidTr="00BD71B6">
        <w:tc>
          <w:tcPr>
            <w:tcW w:w="5495" w:type="dxa"/>
          </w:tcPr>
          <w:p w:rsidR="00174E60" w:rsidRPr="00171CC1" w:rsidRDefault="007F42B9" w:rsidP="007F42B9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Clarity and coherence of thesis</w:t>
            </w:r>
          </w:p>
        </w:tc>
        <w:tc>
          <w:tcPr>
            <w:tcW w:w="1125" w:type="dxa"/>
          </w:tcPr>
          <w:p w:rsidR="00174E60" w:rsidRPr="00171CC1" w:rsidRDefault="007B3808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  <w:t>x</w:t>
            </w: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</w:tr>
      <w:tr w:rsidR="00174E60" w:rsidRPr="00171CC1" w:rsidTr="00BD71B6">
        <w:tc>
          <w:tcPr>
            <w:tcW w:w="5495" w:type="dxa"/>
          </w:tcPr>
          <w:p w:rsidR="00174E60" w:rsidRPr="00171CC1" w:rsidRDefault="007F42B9" w:rsidP="007F42B9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Currency of the topic, appropriate sources</w:t>
            </w:r>
          </w:p>
        </w:tc>
        <w:tc>
          <w:tcPr>
            <w:tcW w:w="1125" w:type="dxa"/>
          </w:tcPr>
          <w:p w:rsidR="00174E60" w:rsidRPr="00171CC1" w:rsidRDefault="007B3808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  <w:t>x</w:t>
            </w: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</w:tr>
      <w:tr w:rsidR="00174E60" w:rsidRPr="00171CC1" w:rsidTr="00BD71B6">
        <w:tc>
          <w:tcPr>
            <w:tcW w:w="5495" w:type="dxa"/>
          </w:tcPr>
          <w:p w:rsidR="00174E60" w:rsidRPr="00171CC1" w:rsidRDefault="007F42B9" w:rsidP="007F42B9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Processing of sources and acquired data</w:t>
            </w:r>
          </w:p>
        </w:tc>
        <w:tc>
          <w:tcPr>
            <w:tcW w:w="1125" w:type="dxa"/>
          </w:tcPr>
          <w:p w:rsidR="00174E60" w:rsidRPr="00171CC1" w:rsidRDefault="007B3808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  <w:t>x</w:t>
            </w: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</w:tr>
      <w:tr w:rsidR="00174E60" w:rsidRPr="00171CC1" w:rsidTr="00BD71B6">
        <w:tc>
          <w:tcPr>
            <w:tcW w:w="5495" w:type="dxa"/>
          </w:tcPr>
          <w:p w:rsidR="00174E60" w:rsidRPr="00171CC1" w:rsidRDefault="007F42B9" w:rsidP="007F42B9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Comprehensible and adequate conclusions</w:t>
            </w:r>
            <w:r w:rsidR="00174E60"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 xml:space="preserve"> </w:t>
            </w:r>
          </w:p>
        </w:tc>
        <w:tc>
          <w:tcPr>
            <w:tcW w:w="1125" w:type="dxa"/>
          </w:tcPr>
          <w:p w:rsidR="00174E60" w:rsidRPr="00171CC1" w:rsidRDefault="007B3808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  <w:t>x</w:t>
            </w: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</w:tr>
      <w:tr w:rsidR="00174E60" w:rsidRPr="00171CC1" w:rsidTr="00BD71B6">
        <w:tc>
          <w:tcPr>
            <w:tcW w:w="5495" w:type="dxa"/>
          </w:tcPr>
          <w:p w:rsidR="00174E60" w:rsidRPr="00171CC1" w:rsidRDefault="007F42B9" w:rsidP="007F42B9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 xml:space="preserve">Phrasing of writer´s points of view </w:t>
            </w:r>
          </w:p>
        </w:tc>
        <w:tc>
          <w:tcPr>
            <w:tcW w:w="1125" w:type="dxa"/>
          </w:tcPr>
          <w:p w:rsidR="00174E60" w:rsidRPr="00171CC1" w:rsidRDefault="007B3808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  <w:t>x</w:t>
            </w: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</w:tr>
      <w:tr w:rsidR="00174E60" w:rsidRPr="00171CC1" w:rsidTr="00BD71B6">
        <w:tc>
          <w:tcPr>
            <w:tcW w:w="5495" w:type="dxa"/>
          </w:tcPr>
          <w:p w:rsidR="00174E60" w:rsidRPr="00171CC1" w:rsidRDefault="00174E60" w:rsidP="007F42B9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  <w:r w:rsidRPr="00171CC1"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  <w:t xml:space="preserve">III. </w:t>
            </w:r>
            <w:r w:rsidR="007F42B9" w:rsidRPr="00171CC1"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  <w:t>Assessment of thesis style</w:t>
            </w:r>
            <w:r w:rsidRPr="00171CC1"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  <w:t>:</w:t>
            </w:r>
          </w:p>
        </w:tc>
        <w:tc>
          <w:tcPr>
            <w:tcW w:w="4500" w:type="dxa"/>
            <w:gridSpan w:val="4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</w:tr>
      <w:tr w:rsidR="00174E60" w:rsidRPr="00171CC1" w:rsidTr="00BD71B6">
        <w:tc>
          <w:tcPr>
            <w:tcW w:w="5495" w:type="dxa"/>
          </w:tcPr>
          <w:p w:rsidR="00174E60" w:rsidRPr="00171CC1" w:rsidRDefault="00174E60" w:rsidP="00FC2D8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Form</w:t>
            </w:r>
            <w:r w:rsidR="007F42B9"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 xml:space="preserve">al layout of thesis </w:t>
            </w: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(</w:t>
            </w:r>
            <w:r w:rsidR="00FC2D82"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 xml:space="preserve">i.e. </w:t>
            </w: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text, tab</w:t>
            </w:r>
            <w:r w:rsidR="00FC2D82"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les</w:t>
            </w: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, gra</w:t>
            </w:r>
            <w:r w:rsidR="00FC2D82"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phs</w:t>
            </w: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)</w:t>
            </w:r>
          </w:p>
        </w:tc>
        <w:tc>
          <w:tcPr>
            <w:tcW w:w="1125" w:type="dxa"/>
          </w:tcPr>
          <w:p w:rsidR="00174E60" w:rsidRPr="00171CC1" w:rsidRDefault="007B3808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  <w:t>x</w:t>
            </w: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</w:tr>
      <w:tr w:rsidR="00174E60" w:rsidRPr="00171CC1" w:rsidTr="00BD71B6">
        <w:tc>
          <w:tcPr>
            <w:tcW w:w="5495" w:type="dxa"/>
          </w:tcPr>
          <w:p w:rsidR="00174E60" w:rsidRPr="00171CC1" w:rsidRDefault="00174E60" w:rsidP="00FC2D8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Styl</w:t>
            </w:r>
            <w:r w:rsidR="00FC2D82"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e of thesis (i.e. use of formal language)</w:t>
            </w:r>
          </w:p>
        </w:tc>
        <w:tc>
          <w:tcPr>
            <w:tcW w:w="1125" w:type="dxa"/>
          </w:tcPr>
          <w:p w:rsidR="00174E60" w:rsidRPr="00171CC1" w:rsidRDefault="007B3808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  <w:t>x</w:t>
            </w: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</w:tr>
      <w:tr w:rsidR="00174E60" w:rsidRPr="00171CC1" w:rsidTr="00BD71B6">
        <w:tc>
          <w:tcPr>
            <w:tcW w:w="5495" w:type="dxa"/>
          </w:tcPr>
          <w:p w:rsidR="00174E60" w:rsidRPr="00171CC1" w:rsidRDefault="00FC2D82" w:rsidP="00A82B8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Application of academic sources</w:t>
            </w:r>
            <w:r w:rsidR="00A82B85"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 xml:space="preserve"> in native language</w:t>
            </w: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, including bibliographic references and citations</w:t>
            </w:r>
            <w:r w:rsidR="00174E60"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 xml:space="preserve"> </w:t>
            </w: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7B3808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  <w:t>x</w:t>
            </w: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</w:tr>
      <w:tr w:rsidR="00174E60" w:rsidRPr="00171CC1" w:rsidTr="00BD71B6">
        <w:tc>
          <w:tcPr>
            <w:tcW w:w="5495" w:type="dxa"/>
          </w:tcPr>
          <w:p w:rsidR="00174E60" w:rsidRPr="00171CC1" w:rsidRDefault="00FC2D82" w:rsidP="00A82B8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Application of academic sources</w:t>
            </w:r>
            <w:r w:rsidR="00A82B85"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 xml:space="preserve"> of foreign authors</w:t>
            </w: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, including bibliographic references and citations</w:t>
            </w:r>
          </w:p>
        </w:tc>
        <w:tc>
          <w:tcPr>
            <w:tcW w:w="1125" w:type="dxa"/>
          </w:tcPr>
          <w:p w:rsidR="00174E60" w:rsidRPr="00171CC1" w:rsidRDefault="007B3808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  <w:t>x</w:t>
            </w: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  <w:tc>
          <w:tcPr>
            <w:tcW w:w="1125" w:type="dxa"/>
          </w:tcPr>
          <w:p w:rsidR="00174E60" w:rsidRPr="00171CC1" w:rsidRDefault="00174E60" w:rsidP="00D86A9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 w:val="20"/>
                <w:szCs w:val="20"/>
              </w:rPr>
            </w:pPr>
          </w:p>
        </w:tc>
      </w:tr>
      <w:tr w:rsidR="00923AC5" w:rsidRPr="00171CC1" w:rsidTr="0042260B">
        <w:tc>
          <w:tcPr>
            <w:tcW w:w="5495" w:type="dxa"/>
          </w:tcPr>
          <w:p w:rsidR="00923AC5" w:rsidRPr="00171CC1" w:rsidRDefault="00923AC5" w:rsidP="00923AC5">
            <w:pPr>
              <w:widowControl w:val="0"/>
              <w:suppressAutoHyphens/>
              <w:spacing w:after="0" w:line="240" w:lineRule="auto"/>
              <w:ind w:left="-142"/>
              <w:rPr>
                <w:rFonts w:ascii="Inter" w:eastAsia="Luxi Sans" w:hAnsi="Inter" w:cs="Tahoma"/>
                <w:b/>
                <w:kern w:val="2"/>
                <w:sz w:val="20"/>
                <w:szCs w:val="20"/>
                <w:lang w:val="cs-CZ"/>
              </w:rPr>
            </w:pPr>
          </w:p>
        </w:tc>
        <w:tc>
          <w:tcPr>
            <w:tcW w:w="4500" w:type="dxa"/>
            <w:gridSpan w:val="4"/>
          </w:tcPr>
          <w:p w:rsidR="00923AC5" w:rsidRPr="00171CC1" w:rsidRDefault="00923AC5" w:rsidP="00923AC5">
            <w:pPr>
              <w:widowControl w:val="0"/>
              <w:suppressAutoHyphens/>
              <w:spacing w:after="0" w:line="240" w:lineRule="auto"/>
              <w:ind w:left="-142"/>
              <w:rPr>
                <w:rFonts w:ascii="Inter" w:eastAsia="Luxi Sans" w:hAnsi="Inter" w:cs="Tahoma"/>
                <w:b/>
                <w:kern w:val="2"/>
                <w:sz w:val="20"/>
                <w:szCs w:val="20"/>
                <w:lang w:val="cs-CZ"/>
              </w:rPr>
            </w:pPr>
          </w:p>
        </w:tc>
      </w:tr>
      <w:tr w:rsidR="00923AC5" w:rsidRPr="00171CC1" w:rsidTr="0042260B">
        <w:tc>
          <w:tcPr>
            <w:tcW w:w="5495" w:type="dxa"/>
            <w:vMerge w:val="restart"/>
          </w:tcPr>
          <w:p w:rsidR="00923AC5" w:rsidRPr="00171CC1" w:rsidRDefault="00923AC5" w:rsidP="00923AC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A</w:t>
            </w:r>
            <w:r w:rsidR="008548EE"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 xml:space="preserve">ssessment of </w:t>
            </w: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plagiarism checking</w:t>
            </w:r>
            <w:r w:rsidR="008548EE"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 xml:space="preserve"> result in IS STAG</w:t>
            </w:r>
          </w:p>
          <w:p w:rsidR="00923AC5" w:rsidRPr="00171CC1" w:rsidRDefault="00923AC5" w:rsidP="00923AC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</w:p>
        </w:tc>
        <w:tc>
          <w:tcPr>
            <w:tcW w:w="3375" w:type="dxa"/>
            <w:gridSpan w:val="3"/>
          </w:tcPr>
          <w:p w:rsidR="00923AC5" w:rsidRPr="00171CC1" w:rsidRDefault="008548EE" w:rsidP="008548E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 xml:space="preserve">Reviewed without objections </w:t>
            </w:r>
          </w:p>
        </w:tc>
        <w:tc>
          <w:tcPr>
            <w:tcW w:w="1125" w:type="dxa"/>
          </w:tcPr>
          <w:p w:rsidR="00923AC5" w:rsidRPr="00171CC1" w:rsidRDefault="005E202B" w:rsidP="00923AC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  <w:r>
              <w:rPr>
                <w:rFonts w:ascii="Inter" w:eastAsia="Luxi Sans" w:hAnsi="Inter" w:cs="Tahoma"/>
                <w:kern w:val="1"/>
                <w:sz w:val="20"/>
                <w:szCs w:val="20"/>
              </w:rPr>
              <w:t>x</w:t>
            </w:r>
          </w:p>
        </w:tc>
      </w:tr>
      <w:tr w:rsidR="00923AC5" w:rsidRPr="00171CC1" w:rsidTr="0042260B">
        <w:tc>
          <w:tcPr>
            <w:tcW w:w="5495" w:type="dxa"/>
            <w:vMerge/>
          </w:tcPr>
          <w:p w:rsidR="00923AC5" w:rsidRPr="00171CC1" w:rsidRDefault="00923AC5" w:rsidP="00923AC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</w:p>
        </w:tc>
        <w:tc>
          <w:tcPr>
            <w:tcW w:w="3375" w:type="dxa"/>
            <w:gridSpan w:val="3"/>
          </w:tcPr>
          <w:p w:rsidR="00923AC5" w:rsidRPr="00171CC1" w:rsidRDefault="008548EE" w:rsidP="00923AC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  <w:r w:rsidRPr="00171CC1">
              <w:rPr>
                <w:rFonts w:ascii="Inter" w:eastAsia="Luxi Sans" w:hAnsi="Inter" w:cs="Tahoma"/>
                <w:kern w:val="1"/>
                <w:sz w:val="20"/>
                <w:szCs w:val="20"/>
              </w:rPr>
              <w:t>Reviewed with objections</w:t>
            </w:r>
          </w:p>
        </w:tc>
        <w:tc>
          <w:tcPr>
            <w:tcW w:w="1125" w:type="dxa"/>
          </w:tcPr>
          <w:p w:rsidR="00923AC5" w:rsidRPr="00171CC1" w:rsidRDefault="00923AC5" w:rsidP="00923AC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 w:val="20"/>
                <w:szCs w:val="20"/>
              </w:rPr>
            </w:pPr>
          </w:p>
        </w:tc>
      </w:tr>
    </w:tbl>
    <w:p w:rsidR="00A07F16" w:rsidRPr="00171CC1" w:rsidRDefault="00A07F16" w:rsidP="00174E60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2"/>
          <w:sz w:val="20"/>
          <w:szCs w:val="20"/>
          <w:lang w:val="cs-CZ"/>
        </w:rPr>
      </w:pPr>
      <w:r w:rsidRPr="00171CC1">
        <w:rPr>
          <w:rFonts w:ascii="Inter" w:eastAsia="Luxi Sans" w:hAnsi="Inter" w:cs="Tahoma"/>
          <w:b/>
          <w:kern w:val="2"/>
          <w:sz w:val="20"/>
          <w:szCs w:val="20"/>
        </w:rPr>
        <w:t xml:space="preserve">The </w:t>
      </w:r>
      <w:r w:rsidR="00BD71B6" w:rsidRPr="00171CC1">
        <w:rPr>
          <w:rFonts w:ascii="Inter" w:eastAsia="Luxi Sans" w:hAnsi="Inter" w:cs="Tahoma"/>
          <w:b/>
          <w:kern w:val="2"/>
          <w:sz w:val="20"/>
          <w:szCs w:val="20"/>
        </w:rPr>
        <w:t>evaluation for the diploma thesis</w:t>
      </w:r>
      <w:r w:rsidR="00F249EB" w:rsidRPr="00171CC1">
        <w:rPr>
          <w:rFonts w:ascii="Inter" w:eastAsia="Times New Roman" w:hAnsi="Inter"/>
          <w:color w:val="777777"/>
          <w:sz w:val="20"/>
          <w:szCs w:val="20"/>
          <w:lang w:val="cs-CZ" w:eastAsia="cs-CZ"/>
        </w:rPr>
        <w:t xml:space="preserve"> </w:t>
      </w:r>
      <w:proofErr w:type="spellStart"/>
      <w:r w:rsidR="00F249EB" w:rsidRPr="00171CC1">
        <w:rPr>
          <w:rFonts w:ascii="Inter" w:eastAsia="Luxi Sans" w:hAnsi="Inter" w:cs="Tahoma"/>
          <w:b/>
          <w:kern w:val="2"/>
          <w:sz w:val="20"/>
          <w:szCs w:val="20"/>
          <w:lang w:val="cs-CZ"/>
        </w:rPr>
        <w:t>at</w:t>
      </w:r>
      <w:proofErr w:type="spellEnd"/>
      <w:r w:rsidR="00F249EB" w:rsidRPr="00171CC1">
        <w:rPr>
          <w:rFonts w:ascii="Inter" w:eastAsia="Luxi Sans" w:hAnsi="Inter" w:cs="Tahoma"/>
          <w:b/>
          <w:kern w:val="2"/>
          <w:sz w:val="20"/>
          <w:szCs w:val="20"/>
          <w:lang w:val="cs-CZ"/>
        </w:rPr>
        <w:t xml:space="preserve"> least in </w:t>
      </w:r>
      <w:proofErr w:type="spellStart"/>
      <w:r w:rsidR="00F249EB" w:rsidRPr="00171CC1">
        <w:rPr>
          <w:rFonts w:ascii="Inter" w:eastAsia="Luxi Sans" w:hAnsi="Inter" w:cs="Tahoma"/>
          <w:b/>
          <w:kern w:val="2"/>
          <w:sz w:val="20"/>
          <w:szCs w:val="20"/>
          <w:lang w:val="cs-CZ"/>
        </w:rPr>
        <w:t>the</w:t>
      </w:r>
      <w:proofErr w:type="spellEnd"/>
      <w:r w:rsidR="00F249EB" w:rsidRPr="00171CC1">
        <w:rPr>
          <w:rFonts w:ascii="Inter" w:eastAsia="Luxi Sans" w:hAnsi="Inter" w:cs="Tahoma"/>
          <w:b/>
          <w:kern w:val="2"/>
          <w:sz w:val="20"/>
          <w:szCs w:val="20"/>
          <w:lang w:val="cs-CZ"/>
        </w:rPr>
        <w:t xml:space="preserve"> </w:t>
      </w:r>
      <w:proofErr w:type="spellStart"/>
      <w:r w:rsidR="00F249EB" w:rsidRPr="00171CC1">
        <w:rPr>
          <w:rFonts w:ascii="Inter" w:eastAsia="Luxi Sans" w:hAnsi="Inter" w:cs="Tahoma"/>
          <w:b/>
          <w:kern w:val="2"/>
          <w:sz w:val="20"/>
          <w:szCs w:val="20"/>
          <w:lang w:val="cs-CZ"/>
        </w:rPr>
        <w:t>range</w:t>
      </w:r>
      <w:proofErr w:type="spellEnd"/>
      <w:r w:rsidR="00F249EB" w:rsidRPr="00171CC1">
        <w:rPr>
          <w:rFonts w:ascii="Inter" w:eastAsia="Luxi Sans" w:hAnsi="Inter" w:cs="Tahoma"/>
          <w:b/>
          <w:kern w:val="2"/>
          <w:sz w:val="20"/>
          <w:szCs w:val="20"/>
          <w:lang w:val="cs-CZ"/>
        </w:rPr>
        <w:t xml:space="preserve"> </w:t>
      </w:r>
      <w:proofErr w:type="spellStart"/>
      <w:r w:rsidR="00F249EB" w:rsidRPr="00171CC1">
        <w:rPr>
          <w:rFonts w:ascii="Inter" w:eastAsia="Luxi Sans" w:hAnsi="Inter" w:cs="Tahoma"/>
          <w:b/>
          <w:kern w:val="2"/>
          <w:sz w:val="20"/>
          <w:szCs w:val="20"/>
          <w:lang w:val="cs-CZ"/>
        </w:rPr>
        <w:t>of</w:t>
      </w:r>
      <w:proofErr w:type="spellEnd"/>
      <w:r w:rsidR="00F249EB" w:rsidRPr="00171CC1">
        <w:rPr>
          <w:rFonts w:ascii="Inter" w:eastAsia="Luxi Sans" w:hAnsi="Inter" w:cs="Tahoma"/>
          <w:b/>
          <w:kern w:val="2"/>
          <w:sz w:val="20"/>
          <w:szCs w:val="20"/>
          <w:lang w:val="cs-CZ"/>
        </w:rPr>
        <w:t xml:space="preserve"> 10 lines</w:t>
      </w:r>
      <w:r w:rsidR="00730CEE" w:rsidRPr="00171CC1">
        <w:rPr>
          <w:rFonts w:ascii="Inter" w:eastAsia="Luxi Sans" w:hAnsi="Inter" w:cs="Tahoma"/>
          <w:b/>
          <w:kern w:val="2"/>
          <w:sz w:val="20"/>
          <w:szCs w:val="20"/>
        </w:rPr>
        <w:t xml:space="preserve"> in terms of </w:t>
      </w:r>
      <w:r w:rsidR="00BD71B6" w:rsidRPr="00171CC1">
        <w:rPr>
          <w:rFonts w:ascii="Inter" w:eastAsia="Luxi Sans" w:hAnsi="Inter" w:cs="Tahoma"/>
          <w:b/>
          <w:kern w:val="2"/>
          <w:sz w:val="20"/>
          <w:szCs w:val="20"/>
        </w:rPr>
        <w:t xml:space="preserve">meeting </w:t>
      </w:r>
      <w:r w:rsidR="00687043" w:rsidRPr="00171CC1">
        <w:rPr>
          <w:rFonts w:ascii="Inter" w:eastAsia="Luxi Sans" w:hAnsi="Inter" w:cs="Tahoma"/>
          <w:b/>
          <w:kern w:val="2"/>
          <w:sz w:val="20"/>
          <w:szCs w:val="20"/>
        </w:rPr>
        <w:t xml:space="preserve">the thesis objectives, </w:t>
      </w:r>
      <w:r w:rsidR="0072217D" w:rsidRPr="00171CC1">
        <w:rPr>
          <w:rFonts w:ascii="Inter" w:eastAsia="Luxi Sans" w:hAnsi="Inter" w:cs="Tahoma"/>
          <w:b/>
          <w:kern w:val="2"/>
          <w:sz w:val="20"/>
          <w:szCs w:val="20"/>
        </w:rPr>
        <w:t xml:space="preserve">the application of </w:t>
      </w:r>
      <w:r w:rsidRPr="00171CC1">
        <w:rPr>
          <w:rFonts w:ascii="Inter" w:eastAsia="Luxi Sans" w:hAnsi="Inter" w:cs="Tahoma"/>
          <w:b/>
          <w:kern w:val="2"/>
          <w:sz w:val="20"/>
          <w:szCs w:val="20"/>
        </w:rPr>
        <w:t xml:space="preserve">implemented </w:t>
      </w:r>
      <w:r w:rsidR="0072217D" w:rsidRPr="00171CC1">
        <w:rPr>
          <w:rFonts w:ascii="Inter" w:eastAsia="Luxi Sans" w:hAnsi="Inter" w:cs="Tahoma"/>
          <w:b/>
          <w:kern w:val="2"/>
          <w:sz w:val="20"/>
          <w:szCs w:val="20"/>
        </w:rPr>
        <w:t>methods</w:t>
      </w:r>
      <w:r w:rsidRPr="00171CC1">
        <w:rPr>
          <w:rFonts w:ascii="Inter" w:eastAsia="Luxi Sans" w:hAnsi="Inter" w:cs="Tahoma"/>
          <w:b/>
          <w:kern w:val="2"/>
          <w:sz w:val="20"/>
          <w:szCs w:val="20"/>
        </w:rPr>
        <w:t xml:space="preserve"> as well as suggestions for </w:t>
      </w:r>
      <w:r w:rsidR="00F249EB" w:rsidRPr="00171CC1">
        <w:rPr>
          <w:rFonts w:ascii="Inter" w:eastAsia="Luxi Sans" w:hAnsi="Inter" w:cs="Tahoma"/>
          <w:b/>
          <w:kern w:val="2"/>
          <w:sz w:val="20"/>
          <w:szCs w:val="20"/>
        </w:rPr>
        <w:t xml:space="preserve">adjustments </w:t>
      </w:r>
      <w:r w:rsidRPr="00171CC1">
        <w:rPr>
          <w:rFonts w:ascii="Inter" w:eastAsia="Luxi Sans" w:hAnsi="Inter" w:cs="Tahoma"/>
          <w:b/>
          <w:kern w:val="2"/>
          <w:sz w:val="20"/>
          <w:szCs w:val="20"/>
        </w:rPr>
        <w:t xml:space="preserve">taken including </w:t>
      </w:r>
      <w:r w:rsidR="001459CC" w:rsidRPr="00171CC1">
        <w:rPr>
          <w:rFonts w:ascii="Inter" w:eastAsia="Luxi Sans" w:hAnsi="Inter" w:cs="Tahoma"/>
          <w:b/>
          <w:kern w:val="2"/>
          <w:sz w:val="20"/>
          <w:szCs w:val="20"/>
        </w:rPr>
        <w:t>formal layout</w:t>
      </w:r>
      <w:r w:rsidR="00F249EB" w:rsidRPr="00171CC1">
        <w:rPr>
          <w:rFonts w:ascii="Inter" w:eastAsia="Luxi Sans" w:hAnsi="Inter" w:cs="Tahoma"/>
          <w:b/>
          <w:kern w:val="2"/>
          <w:sz w:val="20"/>
          <w:szCs w:val="20"/>
        </w:rPr>
        <w:t>, literature review and citations (</w:t>
      </w:r>
      <w:proofErr w:type="spellStart"/>
      <w:r w:rsidR="00F249EB" w:rsidRPr="00171CC1">
        <w:rPr>
          <w:rFonts w:ascii="Inter" w:eastAsia="Luxi Sans" w:hAnsi="Inter" w:cs="Tahoma"/>
          <w:b/>
          <w:kern w:val="2"/>
          <w:sz w:val="20"/>
          <w:szCs w:val="20"/>
          <w:lang w:val="cs-CZ"/>
        </w:rPr>
        <w:t>formulate</w:t>
      </w:r>
      <w:proofErr w:type="spellEnd"/>
      <w:r w:rsidR="00F249EB" w:rsidRPr="00171CC1">
        <w:rPr>
          <w:rFonts w:ascii="Inter" w:eastAsia="Luxi Sans" w:hAnsi="Inter" w:cs="Tahoma"/>
          <w:b/>
          <w:kern w:val="2"/>
          <w:sz w:val="20"/>
          <w:szCs w:val="20"/>
          <w:lang w:val="cs-CZ"/>
        </w:rPr>
        <w:t xml:space="preserve"> on </w:t>
      </w:r>
      <w:proofErr w:type="spellStart"/>
      <w:r w:rsidR="00F249EB" w:rsidRPr="00171CC1">
        <w:rPr>
          <w:rFonts w:ascii="Inter" w:eastAsia="Luxi Sans" w:hAnsi="Inter" w:cs="Tahoma"/>
          <w:b/>
          <w:kern w:val="2"/>
          <w:sz w:val="20"/>
          <w:szCs w:val="20"/>
          <w:lang w:val="cs-CZ"/>
        </w:rPr>
        <w:t>the</w:t>
      </w:r>
      <w:proofErr w:type="spellEnd"/>
      <w:r w:rsidR="00F249EB" w:rsidRPr="00171CC1">
        <w:rPr>
          <w:rFonts w:ascii="Inter" w:eastAsia="Luxi Sans" w:hAnsi="Inter" w:cs="Tahoma"/>
          <w:b/>
          <w:kern w:val="2"/>
          <w:sz w:val="20"/>
          <w:szCs w:val="20"/>
          <w:lang w:val="cs-CZ"/>
        </w:rPr>
        <w:t xml:space="preserve"> </w:t>
      </w:r>
      <w:proofErr w:type="spellStart"/>
      <w:r w:rsidR="00D00416" w:rsidRPr="00171CC1">
        <w:rPr>
          <w:rFonts w:ascii="Inter" w:eastAsia="Luxi Sans" w:hAnsi="Inter" w:cs="Tahoma"/>
          <w:b/>
          <w:kern w:val="2"/>
          <w:sz w:val="20"/>
          <w:szCs w:val="20"/>
          <w:lang w:val="cs-CZ"/>
        </w:rPr>
        <w:t>following</w:t>
      </w:r>
      <w:proofErr w:type="spellEnd"/>
      <w:r w:rsidR="00D00416" w:rsidRPr="00171CC1">
        <w:rPr>
          <w:rFonts w:ascii="Inter" w:eastAsia="Luxi Sans" w:hAnsi="Inter" w:cs="Tahoma"/>
          <w:b/>
          <w:kern w:val="2"/>
          <w:sz w:val="20"/>
          <w:szCs w:val="20"/>
          <w:lang w:val="cs-CZ"/>
        </w:rPr>
        <w:t xml:space="preserve"> </w:t>
      </w:r>
      <w:proofErr w:type="spellStart"/>
      <w:r w:rsidR="00D00416" w:rsidRPr="00171CC1">
        <w:rPr>
          <w:rFonts w:ascii="Inter" w:eastAsia="Luxi Sans" w:hAnsi="Inter" w:cs="Tahoma"/>
          <w:b/>
          <w:kern w:val="2"/>
          <w:sz w:val="20"/>
          <w:szCs w:val="20"/>
          <w:lang w:val="cs-CZ"/>
        </w:rPr>
        <w:t>page</w:t>
      </w:r>
      <w:proofErr w:type="spellEnd"/>
      <w:r w:rsidR="00F249EB" w:rsidRPr="00171CC1">
        <w:rPr>
          <w:rFonts w:ascii="Inter" w:eastAsia="Luxi Sans" w:hAnsi="Inter" w:cs="Tahoma"/>
          <w:b/>
          <w:kern w:val="2"/>
          <w:sz w:val="20"/>
          <w:szCs w:val="20"/>
          <w:lang w:val="cs-CZ"/>
        </w:rPr>
        <w:t xml:space="preserve"> </w:t>
      </w:r>
      <w:proofErr w:type="spellStart"/>
      <w:r w:rsidR="00F249EB" w:rsidRPr="00171CC1">
        <w:rPr>
          <w:rFonts w:ascii="Inter" w:eastAsia="Luxi Sans" w:hAnsi="Inter" w:cs="Tahoma"/>
          <w:b/>
          <w:kern w:val="2"/>
          <w:sz w:val="20"/>
          <w:szCs w:val="20"/>
          <w:lang w:val="cs-CZ"/>
        </w:rPr>
        <w:t>of</w:t>
      </w:r>
      <w:proofErr w:type="spellEnd"/>
      <w:r w:rsidR="00F249EB" w:rsidRPr="00171CC1">
        <w:rPr>
          <w:rFonts w:ascii="Inter" w:eastAsia="Luxi Sans" w:hAnsi="Inter" w:cs="Tahoma"/>
          <w:b/>
          <w:kern w:val="2"/>
          <w:sz w:val="20"/>
          <w:szCs w:val="20"/>
          <w:lang w:val="cs-CZ"/>
        </w:rPr>
        <w:t xml:space="preserve"> </w:t>
      </w:r>
      <w:proofErr w:type="spellStart"/>
      <w:r w:rsidR="00F249EB" w:rsidRPr="00171CC1">
        <w:rPr>
          <w:rFonts w:ascii="Inter" w:eastAsia="Luxi Sans" w:hAnsi="Inter" w:cs="Tahoma"/>
          <w:b/>
          <w:kern w:val="2"/>
          <w:sz w:val="20"/>
          <w:szCs w:val="20"/>
          <w:lang w:val="cs-CZ"/>
        </w:rPr>
        <w:t>the</w:t>
      </w:r>
      <w:proofErr w:type="spellEnd"/>
      <w:r w:rsidR="00F249EB" w:rsidRPr="00171CC1">
        <w:rPr>
          <w:rFonts w:ascii="Inter" w:eastAsia="Luxi Sans" w:hAnsi="Inter" w:cs="Tahoma"/>
          <w:b/>
          <w:kern w:val="2"/>
          <w:sz w:val="20"/>
          <w:szCs w:val="20"/>
          <w:lang w:val="cs-CZ"/>
        </w:rPr>
        <w:t xml:space="preserve"> report</w:t>
      </w:r>
      <w:r w:rsidR="001459CC" w:rsidRPr="00171CC1">
        <w:rPr>
          <w:rFonts w:ascii="Inter" w:eastAsia="Luxi Sans" w:hAnsi="Inter" w:cs="Tahoma"/>
          <w:b/>
          <w:kern w:val="2"/>
          <w:sz w:val="20"/>
          <w:szCs w:val="20"/>
        </w:rPr>
        <w:t>).</w:t>
      </w:r>
    </w:p>
    <w:p w:rsidR="00A07F16" w:rsidRPr="00171CC1" w:rsidRDefault="00A07F16" w:rsidP="00174E60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2"/>
          <w:sz w:val="20"/>
          <w:szCs w:val="20"/>
        </w:rPr>
      </w:pPr>
    </w:p>
    <w:p w:rsidR="00174E60" w:rsidRDefault="001459CC" w:rsidP="00174E60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 w:val="20"/>
          <w:szCs w:val="20"/>
        </w:rPr>
      </w:pPr>
      <w:r w:rsidRPr="00171CC1">
        <w:rPr>
          <w:rFonts w:ascii="Inter" w:eastAsia="Luxi Sans" w:hAnsi="Inter" w:cs="Tahoma"/>
          <w:b/>
          <w:kern w:val="1"/>
          <w:sz w:val="20"/>
          <w:szCs w:val="20"/>
        </w:rPr>
        <w:t>Questions related to the diploma thesis defence</w:t>
      </w:r>
      <w:r w:rsidR="00174E60" w:rsidRPr="00171CC1">
        <w:rPr>
          <w:rFonts w:ascii="Inter" w:eastAsia="Luxi Sans" w:hAnsi="Inter" w:cs="Tahoma"/>
          <w:b/>
          <w:kern w:val="1"/>
          <w:sz w:val="20"/>
          <w:szCs w:val="20"/>
        </w:rPr>
        <w:t>:</w:t>
      </w:r>
    </w:p>
    <w:p w:rsidR="00937C7C" w:rsidRDefault="00937C7C" w:rsidP="00937C7C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Inter" w:eastAsia="Luxi Sans" w:hAnsi="Inter" w:cs="Tahoma"/>
          <w:b/>
          <w:kern w:val="1"/>
          <w:sz w:val="20"/>
          <w:szCs w:val="20"/>
        </w:rPr>
      </w:pPr>
      <w:r>
        <w:rPr>
          <w:rFonts w:ascii="Inter" w:eastAsia="Luxi Sans" w:hAnsi="Inter" w:cs="Tahoma"/>
          <w:b/>
          <w:kern w:val="1"/>
          <w:sz w:val="20"/>
          <w:szCs w:val="20"/>
        </w:rPr>
        <w:t xml:space="preserve">Which part of the project life cycle do you consider the most important and why? </w:t>
      </w:r>
    </w:p>
    <w:p w:rsidR="00174E60" w:rsidRPr="00937C7C" w:rsidRDefault="000F671D" w:rsidP="00937C7C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Inter" w:eastAsia="Luxi Sans" w:hAnsi="Inter" w:cs="Tahoma"/>
          <w:b/>
          <w:kern w:val="1"/>
          <w:sz w:val="20"/>
          <w:szCs w:val="20"/>
        </w:rPr>
      </w:pPr>
      <w:r>
        <w:rPr>
          <w:rFonts w:ascii="Inter" w:eastAsia="Luxi Sans" w:hAnsi="Inter" w:cs="Tahoma"/>
          <w:b/>
          <w:kern w:val="1"/>
          <w:sz w:val="20"/>
          <w:szCs w:val="20"/>
        </w:rPr>
        <w:t xml:space="preserve">How could AI help in the communication during the project process? </w:t>
      </w:r>
    </w:p>
    <w:p w:rsidR="00174E60" w:rsidRPr="00171CC1" w:rsidRDefault="00174E60" w:rsidP="00174E60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 w:val="20"/>
          <w:szCs w:val="20"/>
        </w:rPr>
      </w:pPr>
    </w:p>
    <w:p w:rsidR="00174E60" w:rsidRPr="00171CC1" w:rsidRDefault="00174E60" w:rsidP="00174E60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 w:val="20"/>
          <w:szCs w:val="20"/>
        </w:rPr>
      </w:pPr>
    </w:p>
    <w:p w:rsidR="00DA15CD" w:rsidRPr="00171CC1" w:rsidRDefault="001459CC" w:rsidP="00174E60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 w:val="20"/>
          <w:szCs w:val="20"/>
        </w:rPr>
      </w:pPr>
      <w:r w:rsidRPr="00171CC1">
        <w:rPr>
          <w:rFonts w:ascii="Inter" w:eastAsia="Luxi Sans" w:hAnsi="Inter" w:cs="Tahoma"/>
          <w:b/>
          <w:kern w:val="1"/>
          <w:sz w:val="20"/>
          <w:szCs w:val="20"/>
        </w:rPr>
        <w:t xml:space="preserve">I </w:t>
      </w:r>
      <w:proofErr w:type="gramStart"/>
      <w:r w:rsidRPr="00171CC1">
        <w:rPr>
          <w:rFonts w:ascii="Inter" w:eastAsia="Luxi Sans" w:hAnsi="Inter" w:cs="Tahoma"/>
          <w:b/>
          <w:kern w:val="1"/>
          <w:sz w:val="20"/>
          <w:szCs w:val="20"/>
        </w:rPr>
        <w:t>recommend</w:t>
      </w:r>
      <w:r w:rsidR="00174E60" w:rsidRPr="00171CC1">
        <w:rPr>
          <w:rFonts w:ascii="Inter" w:eastAsia="Luxi Sans" w:hAnsi="Inter" w:cs="Tahoma"/>
          <w:b/>
          <w:kern w:val="1"/>
          <w:sz w:val="20"/>
          <w:szCs w:val="20"/>
        </w:rPr>
        <w:t xml:space="preserve">  -</w:t>
      </w:r>
      <w:proofErr w:type="gramEnd"/>
      <w:r w:rsidR="00174E60" w:rsidRPr="00171CC1">
        <w:rPr>
          <w:rFonts w:ascii="Inter" w:eastAsia="Luxi Sans" w:hAnsi="Inter" w:cs="Tahoma"/>
          <w:b/>
          <w:kern w:val="1"/>
          <w:sz w:val="20"/>
          <w:szCs w:val="20"/>
        </w:rPr>
        <w:t xml:space="preserve"> </w:t>
      </w:r>
      <w:r w:rsidRPr="00937C7C">
        <w:rPr>
          <w:rFonts w:ascii="Inter" w:eastAsia="Luxi Sans" w:hAnsi="Inter" w:cs="Tahoma"/>
          <w:b/>
          <w:strike/>
          <w:kern w:val="1"/>
          <w:sz w:val="20"/>
          <w:szCs w:val="20"/>
        </w:rPr>
        <w:t>do not recommend</w:t>
      </w:r>
      <w:r w:rsidR="00174E60" w:rsidRPr="00937C7C">
        <w:rPr>
          <w:rFonts w:ascii="Inter" w:eastAsia="Luxi Sans" w:hAnsi="Inter" w:cs="Tahoma"/>
          <w:b/>
          <w:strike/>
          <w:kern w:val="1"/>
          <w:sz w:val="20"/>
          <w:szCs w:val="20"/>
        </w:rPr>
        <w:t>*</w:t>
      </w:r>
      <w:r w:rsidR="00174E60" w:rsidRPr="00171CC1">
        <w:rPr>
          <w:rFonts w:ascii="Inter" w:eastAsia="Luxi Sans" w:hAnsi="Inter" w:cs="Tahoma"/>
          <w:b/>
          <w:kern w:val="1"/>
          <w:sz w:val="20"/>
          <w:szCs w:val="20"/>
        </w:rPr>
        <w:t xml:space="preserve"> </w:t>
      </w:r>
      <w:r w:rsidRPr="00171CC1">
        <w:rPr>
          <w:rFonts w:ascii="Inter" w:eastAsia="Luxi Sans" w:hAnsi="Inter" w:cs="Tahoma"/>
          <w:b/>
          <w:kern w:val="1"/>
          <w:sz w:val="20"/>
          <w:szCs w:val="20"/>
        </w:rPr>
        <w:t>the diploma thesis for defence</w:t>
      </w:r>
      <w:r w:rsidR="00174E60" w:rsidRPr="00171CC1">
        <w:rPr>
          <w:rFonts w:ascii="Inter" w:eastAsia="Luxi Sans" w:hAnsi="Inter" w:cs="Tahoma"/>
          <w:b/>
          <w:kern w:val="1"/>
          <w:sz w:val="20"/>
          <w:szCs w:val="20"/>
        </w:rPr>
        <w:t xml:space="preserve">.  </w:t>
      </w:r>
    </w:p>
    <w:p w:rsidR="00174E60" w:rsidRPr="00171CC1" w:rsidRDefault="00174E60" w:rsidP="00174E60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 w:val="20"/>
          <w:szCs w:val="20"/>
        </w:rPr>
      </w:pPr>
      <w:r w:rsidRPr="00171CC1">
        <w:rPr>
          <w:rFonts w:ascii="Inter" w:eastAsia="Luxi Sans" w:hAnsi="Inter" w:cs="Tahoma"/>
          <w:kern w:val="1"/>
          <w:sz w:val="20"/>
          <w:szCs w:val="20"/>
        </w:rPr>
        <w:t>(*</w:t>
      </w:r>
      <w:r w:rsidR="00DA15CD" w:rsidRPr="00171CC1">
        <w:rPr>
          <w:rFonts w:ascii="Inter" w:eastAsia="Luxi Sans" w:hAnsi="Inter" w:cs="Tahoma"/>
          <w:kern w:val="1"/>
          <w:sz w:val="20"/>
          <w:szCs w:val="20"/>
        </w:rPr>
        <w:t>delete if not applicable</w:t>
      </w:r>
      <w:r w:rsidRPr="00171CC1">
        <w:rPr>
          <w:rFonts w:ascii="Inter" w:eastAsia="Luxi Sans" w:hAnsi="Inter" w:cs="Tahoma"/>
          <w:kern w:val="1"/>
          <w:sz w:val="20"/>
          <w:szCs w:val="20"/>
        </w:rPr>
        <w:t>)</w:t>
      </w:r>
    </w:p>
    <w:p w:rsidR="00174E60" w:rsidRPr="00171CC1" w:rsidRDefault="00174E60" w:rsidP="00174E60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 w:val="20"/>
          <w:szCs w:val="20"/>
        </w:rPr>
      </w:pPr>
    </w:p>
    <w:p w:rsidR="00174E60" w:rsidRPr="00171CC1" w:rsidRDefault="001B595B" w:rsidP="00174E60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 w:val="20"/>
          <w:szCs w:val="20"/>
        </w:rPr>
      </w:pPr>
      <w:r w:rsidRPr="00171CC1">
        <w:rPr>
          <w:rFonts w:ascii="Inter" w:eastAsia="Luxi Sans" w:hAnsi="Inter" w:cs="Tahoma"/>
          <w:b/>
          <w:kern w:val="1"/>
          <w:sz w:val="20"/>
          <w:szCs w:val="20"/>
        </w:rPr>
        <w:t>I suggest to evaluate</w:t>
      </w:r>
      <w:r w:rsidR="00D00416" w:rsidRPr="00171CC1">
        <w:rPr>
          <w:rFonts w:ascii="Inter" w:eastAsia="Luxi Sans" w:hAnsi="Inter" w:cs="Tahoma"/>
          <w:b/>
          <w:kern w:val="1"/>
          <w:sz w:val="20"/>
          <w:szCs w:val="20"/>
        </w:rPr>
        <w:t xml:space="preserve"> </w:t>
      </w:r>
      <w:r w:rsidR="00DA15CD" w:rsidRPr="00171CC1">
        <w:rPr>
          <w:rFonts w:ascii="Inter" w:eastAsia="Luxi Sans" w:hAnsi="Inter" w:cs="Tahoma"/>
          <w:b/>
          <w:kern w:val="1"/>
          <w:sz w:val="20"/>
          <w:szCs w:val="20"/>
        </w:rPr>
        <w:t>the diploma thesis</w:t>
      </w:r>
      <w:r w:rsidR="00D00416" w:rsidRPr="00171CC1">
        <w:rPr>
          <w:rFonts w:ascii="Inter" w:eastAsia="Luxi Sans" w:hAnsi="Inter" w:cs="Tahoma"/>
          <w:b/>
          <w:kern w:val="1"/>
          <w:sz w:val="20"/>
          <w:szCs w:val="20"/>
        </w:rPr>
        <w:t xml:space="preserve"> with </w:t>
      </w:r>
      <w:r w:rsidRPr="00171CC1">
        <w:rPr>
          <w:rFonts w:ascii="Inter" w:eastAsia="Luxi Sans" w:hAnsi="Inter" w:cs="Tahoma"/>
          <w:b/>
          <w:kern w:val="1"/>
          <w:sz w:val="20"/>
          <w:szCs w:val="20"/>
        </w:rPr>
        <w:t xml:space="preserve">the </w:t>
      </w:r>
      <w:r w:rsidR="00D00416" w:rsidRPr="00171CC1">
        <w:rPr>
          <w:rFonts w:ascii="Inter" w:eastAsia="Luxi Sans" w:hAnsi="Inter" w:cs="Tahoma"/>
          <w:b/>
          <w:kern w:val="1"/>
          <w:sz w:val="20"/>
          <w:szCs w:val="20"/>
        </w:rPr>
        <w:t>grade</w:t>
      </w:r>
      <w:r w:rsidR="00DA15CD" w:rsidRPr="00171CC1">
        <w:rPr>
          <w:rFonts w:ascii="Inter" w:eastAsia="Luxi Sans" w:hAnsi="Inter" w:cs="Tahoma"/>
          <w:b/>
          <w:kern w:val="1"/>
          <w:sz w:val="20"/>
          <w:szCs w:val="20"/>
        </w:rPr>
        <w:t>:</w:t>
      </w:r>
      <w:r w:rsidR="00174E60" w:rsidRPr="00171CC1">
        <w:rPr>
          <w:rFonts w:ascii="Inter" w:eastAsia="Luxi Sans" w:hAnsi="Inter" w:cs="Tahoma"/>
          <w:b/>
          <w:kern w:val="1"/>
          <w:sz w:val="20"/>
          <w:szCs w:val="20"/>
        </w:rPr>
        <w:t xml:space="preserve">                </w:t>
      </w:r>
      <w:r w:rsidR="00937C7C">
        <w:rPr>
          <w:rFonts w:ascii="Inter" w:eastAsia="Luxi Sans" w:hAnsi="Inter" w:cs="Tahoma"/>
          <w:b/>
          <w:kern w:val="1"/>
          <w:sz w:val="20"/>
          <w:szCs w:val="20"/>
        </w:rPr>
        <w:t>excellent</w:t>
      </w:r>
    </w:p>
    <w:p w:rsidR="00730CEE" w:rsidRPr="00171CC1" w:rsidRDefault="00730CEE" w:rsidP="00174E60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 w:val="20"/>
          <w:szCs w:val="20"/>
        </w:rPr>
      </w:pPr>
    </w:p>
    <w:p w:rsidR="00174E60" w:rsidRPr="00171CC1" w:rsidRDefault="00174E60" w:rsidP="00174E60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 w:val="20"/>
          <w:szCs w:val="20"/>
        </w:rPr>
      </w:pPr>
      <w:r w:rsidRPr="00171CC1">
        <w:rPr>
          <w:rFonts w:ascii="Inter" w:eastAsia="Luxi Sans" w:hAnsi="Inter" w:cs="Tahoma"/>
          <w:b/>
          <w:kern w:val="1"/>
          <w:sz w:val="20"/>
          <w:szCs w:val="20"/>
        </w:rPr>
        <w:t>Dat</w:t>
      </w:r>
      <w:r w:rsidR="00555DAD" w:rsidRPr="00171CC1">
        <w:rPr>
          <w:rFonts w:ascii="Inter" w:eastAsia="Luxi Sans" w:hAnsi="Inter" w:cs="Tahoma"/>
          <w:b/>
          <w:kern w:val="1"/>
          <w:sz w:val="20"/>
          <w:szCs w:val="20"/>
        </w:rPr>
        <w:t>e</w:t>
      </w:r>
      <w:r w:rsidRPr="00171CC1">
        <w:rPr>
          <w:rFonts w:ascii="Inter" w:eastAsia="Luxi Sans" w:hAnsi="Inter" w:cs="Tahoma"/>
          <w:b/>
          <w:kern w:val="1"/>
          <w:sz w:val="20"/>
          <w:szCs w:val="20"/>
        </w:rPr>
        <w:t xml:space="preserve">                                                                    </w:t>
      </w:r>
      <w:r w:rsidRPr="00171CC1">
        <w:rPr>
          <w:rFonts w:ascii="Inter" w:eastAsia="Luxi Sans" w:hAnsi="Inter" w:cs="Tahoma"/>
          <w:kern w:val="1"/>
          <w:sz w:val="20"/>
          <w:szCs w:val="20"/>
        </w:rPr>
        <w:t>.....…………………………………….........….</w:t>
      </w:r>
    </w:p>
    <w:p w:rsidR="00174E60" w:rsidRPr="00171CC1" w:rsidRDefault="00174E60" w:rsidP="00174E60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 w:val="20"/>
          <w:szCs w:val="20"/>
        </w:rPr>
      </w:pPr>
      <w:r w:rsidRPr="00171CC1">
        <w:rPr>
          <w:rFonts w:ascii="Inter" w:eastAsia="Luxi Sans" w:hAnsi="Inter" w:cs="Tahoma"/>
          <w:b/>
          <w:kern w:val="1"/>
          <w:sz w:val="20"/>
          <w:szCs w:val="20"/>
        </w:rPr>
        <w:t xml:space="preserve">                                                                         </w:t>
      </w:r>
      <w:r w:rsidR="009C7402" w:rsidRPr="00171CC1">
        <w:rPr>
          <w:rFonts w:ascii="Inter" w:eastAsia="Luxi Sans" w:hAnsi="Inter" w:cs="Tahoma"/>
          <w:b/>
          <w:kern w:val="1"/>
          <w:sz w:val="20"/>
          <w:szCs w:val="20"/>
        </w:rPr>
        <w:t xml:space="preserve">     </w:t>
      </w:r>
      <w:r w:rsidRPr="00171CC1">
        <w:rPr>
          <w:rFonts w:ascii="Inter" w:eastAsia="Luxi Sans" w:hAnsi="Inter" w:cs="Tahoma"/>
          <w:b/>
          <w:kern w:val="1"/>
          <w:sz w:val="20"/>
          <w:szCs w:val="20"/>
        </w:rPr>
        <w:t xml:space="preserve"> </w:t>
      </w:r>
      <w:r w:rsidR="00555DAD" w:rsidRPr="00171CC1">
        <w:rPr>
          <w:rFonts w:ascii="Inter" w:eastAsia="Luxi Sans" w:hAnsi="Inter" w:cs="Tahoma"/>
          <w:b/>
          <w:kern w:val="1"/>
          <w:sz w:val="20"/>
          <w:szCs w:val="20"/>
        </w:rPr>
        <w:t xml:space="preserve">Signature of thesis </w:t>
      </w:r>
      <w:r w:rsidR="009C7402" w:rsidRPr="00171CC1">
        <w:rPr>
          <w:rFonts w:ascii="Inter" w:eastAsia="Luxi Sans" w:hAnsi="Inter" w:cs="Tahoma"/>
          <w:b/>
          <w:kern w:val="1"/>
          <w:sz w:val="20"/>
          <w:szCs w:val="20"/>
        </w:rPr>
        <w:t>supervisor</w:t>
      </w:r>
      <w:r w:rsidRPr="00171CC1">
        <w:rPr>
          <w:rFonts w:ascii="Inter" w:eastAsia="Luxi Sans" w:hAnsi="Inter" w:cs="Tahoma"/>
          <w:b/>
          <w:kern w:val="1"/>
          <w:sz w:val="20"/>
          <w:szCs w:val="20"/>
        </w:rPr>
        <w:t xml:space="preserve"> </w:t>
      </w:r>
    </w:p>
    <w:p w:rsidR="00312C74" w:rsidRDefault="00312C74" w:rsidP="00174E6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:rsidR="00312C74" w:rsidRDefault="00312C74" w:rsidP="00174E6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:rsidR="00312C74" w:rsidRDefault="00312C74" w:rsidP="00174E6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:rsidR="00312C74" w:rsidRDefault="00312C74" w:rsidP="00174E6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:rsidR="00743DEC" w:rsidRDefault="00743DEC" w:rsidP="00174E60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2"/>
          <w:sz w:val="20"/>
          <w:szCs w:val="20"/>
        </w:rPr>
      </w:pPr>
    </w:p>
    <w:p w:rsidR="00F14298" w:rsidRDefault="00F14298" w:rsidP="00F14298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2"/>
          <w:sz w:val="20"/>
          <w:szCs w:val="20"/>
        </w:rPr>
      </w:pPr>
    </w:p>
    <w:p w:rsidR="005E202B" w:rsidRDefault="00743DEC" w:rsidP="00F14298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2"/>
          <w:sz w:val="20"/>
          <w:szCs w:val="20"/>
        </w:rPr>
      </w:pPr>
      <w:r w:rsidRPr="00743DEC">
        <w:rPr>
          <w:rFonts w:ascii="Inter" w:eastAsia="Luxi Sans" w:hAnsi="Inter" w:cs="Tahoma"/>
          <w:kern w:val="2"/>
          <w:sz w:val="20"/>
          <w:szCs w:val="20"/>
        </w:rPr>
        <w:t>The diploma thesis is divided into two parts, theoretical and practical.</w:t>
      </w:r>
      <w:r>
        <w:rPr>
          <w:rFonts w:ascii="Inter" w:eastAsia="Luxi Sans" w:hAnsi="Inter" w:cs="Tahoma"/>
          <w:kern w:val="2"/>
          <w:sz w:val="20"/>
          <w:szCs w:val="20"/>
        </w:rPr>
        <w:t xml:space="preserve"> </w:t>
      </w:r>
      <w:r w:rsidR="00F14298">
        <w:rPr>
          <w:rFonts w:ascii="Inter" w:eastAsia="Luxi Sans" w:hAnsi="Inter" w:cs="Tahoma"/>
          <w:kern w:val="2"/>
          <w:sz w:val="20"/>
          <w:szCs w:val="20"/>
        </w:rPr>
        <w:t xml:space="preserve">In theoretical part the importance of communication in traditional and agile project management is mentioned, second chapter brings literature review. In table 2 the student compares both approaches in the literature. Also the current trends – hybrid approach is mentioned. In practical part two case studies are analysed. </w:t>
      </w:r>
      <w:r w:rsidR="00F14298" w:rsidRPr="00F14298">
        <w:rPr>
          <w:rFonts w:ascii="Inter" w:eastAsia="Luxi Sans" w:hAnsi="Inter" w:cs="Tahoma"/>
          <w:kern w:val="2"/>
          <w:sz w:val="20"/>
          <w:szCs w:val="20"/>
        </w:rPr>
        <w:t>The sixth chapter presents key success indicators based on a combination of both methodologies - agile and classic.</w:t>
      </w:r>
      <w:r w:rsidR="005E202B">
        <w:rPr>
          <w:rFonts w:ascii="Inter" w:eastAsia="Luxi Sans" w:hAnsi="Inter" w:cs="Tahoma"/>
          <w:kern w:val="2"/>
          <w:sz w:val="20"/>
          <w:szCs w:val="20"/>
        </w:rPr>
        <w:t xml:space="preserve"> </w:t>
      </w:r>
      <w:r w:rsidR="005E202B" w:rsidRPr="005E202B">
        <w:rPr>
          <w:rFonts w:ascii="Inter" w:eastAsia="Luxi Sans" w:hAnsi="Inter" w:cs="Tahoma"/>
          <w:kern w:val="2"/>
          <w:sz w:val="20"/>
          <w:szCs w:val="20"/>
        </w:rPr>
        <w:t>Based on these indicators, the student compiled a checklist that points out key points in the project life cycle</w:t>
      </w:r>
      <w:r w:rsidR="005E202B">
        <w:rPr>
          <w:rFonts w:ascii="Inter" w:eastAsia="Luxi Sans" w:hAnsi="Inter" w:cs="Tahoma"/>
          <w:kern w:val="2"/>
          <w:sz w:val="20"/>
          <w:szCs w:val="20"/>
        </w:rPr>
        <w:t xml:space="preserve"> (</w:t>
      </w:r>
      <w:r w:rsidR="007B3808">
        <w:rPr>
          <w:rFonts w:ascii="Inter" w:eastAsia="Luxi Sans" w:hAnsi="Inter" w:cs="Tahoma"/>
          <w:kern w:val="2"/>
          <w:sz w:val="20"/>
          <w:szCs w:val="20"/>
        </w:rPr>
        <w:t>Table</w:t>
      </w:r>
      <w:r w:rsidR="005E202B">
        <w:rPr>
          <w:rFonts w:ascii="Inter" w:eastAsia="Luxi Sans" w:hAnsi="Inter" w:cs="Tahoma"/>
          <w:kern w:val="2"/>
          <w:sz w:val="20"/>
          <w:szCs w:val="20"/>
        </w:rPr>
        <w:t xml:space="preserve"> 3)</w:t>
      </w:r>
      <w:r w:rsidR="005E202B" w:rsidRPr="005E202B">
        <w:rPr>
          <w:rFonts w:ascii="Inter" w:eastAsia="Luxi Sans" w:hAnsi="Inter" w:cs="Tahoma"/>
          <w:kern w:val="2"/>
          <w:sz w:val="20"/>
          <w:szCs w:val="20"/>
        </w:rPr>
        <w:t>.</w:t>
      </w:r>
      <w:r w:rsidR="005E202B">
        <w:rPr>
          <w:rFonts w:ascii="Inter" w:eastAsia="Luxi Sans" w:hAnsi="Inter" w:cs="Tahoma"/>
          <w:kern w:val="2"/>
          <w:sz w:val="20"/>
          <w:szCs w:val="20"/>
        </w:rPr>
        <w:t xml:space="preserve"> </w:t>
      </w:r>
      <w:r w:rsidR="005E202B" w:rsidRPr="005E202B">
        <w:rPr>
          <w:rFonts w:ascii="Inter" w:eastAsia="Luxi Sans" w:hAnsi="Inter" w:cs="Tahoma"/>
          <w:kern w:val="2"/>
          <w:sz w:val="20"/>
          <w:szCs w:val="20"/>
        </w:rPr>
        <w:t>How to guarantee the fulfilment of these criteria is presented in Table 4, which lists individual methods ensuring the mentioned criteria.</w:t>
      </w:r>
      <w:r w:rsidR="00F14298">
        <w:rPr>
          <w:rFonts w:ascii="Inter" w:eastAsia="Luxi Sans" w:hAnsi="Inter" w:cs="Tahoma"/>
          <w:kern w:val="2"/>
          <w:sz w:val="20"/>
          <w:szCs w:val="20"/>
        </w:rPr>
        <w:t xml:space="preserve"> </w:t>
      </w:r>
    </w:p>
    <w:p w:rsidR="005E202B" w:rsidRDefault="005E202B" w:rsidP="00F14298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2"/>
          <w:sz w:val="20"/>
          <w:szCs w:val="20"/>
        </w:rPr>
      </w:pPr>
    </w:p>
    <w:p w:rsidR="00312C74" w:rsidRPr="00743DEC" w:rsidRDefault="005E202B" w:rsidP="00F14298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2"/>
          <w:sz w:val="20"/>
          <w:szCs w:val="20"/>
        </w:rPr>
      </w:pPr>
      <w:r w:rsidRPr="005E202B">
        <w:rPr>
          <w:rFonts w:ascii="Inter" w:eastAsia="Luxi Sans" w:hAnsi="Inter" w:cs="Tahoma"/>
          <w:kern w:val="2"/>
          <w:sz w:val="20"/>
          <w:szCs w:val="20"/>
        </w:rPr>
        <w:t>The diploma thesis is clearly organized and logically structured.</w:t>
      </w:r>
      <w:r>
        <w:rPr>
          <w:rFonts w:ascii="Inter" w:eastAsia="Luxi Sans" w:hAnsi="Inter" w:cs="Tahoma"/>
          <w:kern w:val="2"/>
          <w:sz w:val="20"/>
          <w:szCs w:val="20"/>
        </w:rPr>
        <w:t xml:space="preserve"> </w:t>
      </w:r>
      <w:r w:rsidRPr="005E202B">
        <w:rPr>
          <w:rFonts w:ascii="Inter" w:eastAsia="Luxi Sans" w:hAnsi="Inter" w:cs="Tahoma"/>
          <w:kern w:val="2"/>
          <w:sz w:val="20"/>
          <w:szCs w:val="20"/>
        </w:rPr>
        <w:t>The student demonstrated in her work that she can work with professional literature and can apply the knowledge acquired during her studies.</w:t>
      </w:r>
      <w:r w:rsidR="007B3808">
        <w:rPr>
          <w:rFonts w:ascii="Inter" w:eastAsia="Luxi Sans" w:hAnsi="Inter" w:cs="Tahoma"/>
          <w:kern w:val="2"/>
          <w:sz w:val="20"/>
          <w:szCs w:val="20"/>
        </w:rPr>
        <w:t xml:space="preserve"> </w:t>
      </w:r>
      <w:r w:rsidR="007B3808" w:rsidRPr="007B3808">
        <w:rPr>
          <w:rFonts w:ascii="Inter" w:eastAsia="Luxi Sans" w:hAnsi="Inter" w:cs="Tahoma"/>
          <w:kern w:val="2"/>
          <w:sz w:val="20"/>
          <w:szCs w:val="20"/>
        </w:rPr>
        <w:t>The work was checked for plagiarism.</w:t>
      </w:r>
      <w:r w:rsidR="007B3808">
        <w:rPr>
          <w:rFonts w:ascii="Inter" w:eastAsia="Luxi Sans" w:hAnsi="Inter" w:cs="Tahoma"/>
          <w:kern w:val="2"/>
          <w:sz w:val="20"/>
          <w:szCs w:val="20"/>
        </w:rPr>
        <w:t xml:space="preserve"> I recommend the diploma for defence and suggest for the evaluation as </w:t>
      </w:r>
      <w:r w:rsidR="000F671D">
        <w:rPr>
          <w:rFonts w:ascii="Inter" w:eastAsia="Luxi Sans" w:hAnsi="Inter" w:cs="Tahoma"/>
          <w:kern w:val="2"/>
          <w:sz w:val="20"/>
          <w:szCs w:val="20"/>
        </w:rPr>
        <w:t>excellent</w:t>
      </w:r>
      <w:bookmarkStart w:id="0" w:name="_GoBack"/>
      <w:bookmarkEnd w:id="0"/>
      <w:r w:rsidR="007B3808">
        <w:rPr>
          <w:rFonts w:ascii="Inter" w:eastAsia="Luxi Sans" w:hAnsi="Inter" w:cs="Tahoma"/>
          <w:kern w:val="2"/>
          <w:sz w:val="20"/>
          <w:szCs w:val="20"/>
        </w:rPr>
        <w:t xml:space="preserve">. </w:t>
      </w:r>
    </w:p>
    <w:p w:rsidR="00174E60" w:rsidRPr="00955E81" w:rsidRDefault="00174E60" w:rsidP="00174E60">
      <w:pPr>
        <w:widowControl w:val="0"/>
        <w:suppressAutoHyphens/>
        <w:spacing w:after="0" w:line="360" w:lineRule="auto"/>
        <w:rPr>
          <w:rFonts w:ascii="Times New Roman" w:eastAsia="Luxi Sans" w:hAnsi="Times New Roman"/>
          <w:b/>
          <w:kern w:val="28"/>
          <w:sz w:val="28"/>
          <w:szCs w:val="28"/>
        </w:rPr>
      </w:pPr>
    </w:p>
    <w:p w:rsidR="00174E60" w:rsidRPr="00955E81" w:rsidRDefault="00174E60" w:rsidP="00174E60">
      <w:pPr>
        <w:spacing w:after="0"/>
        <w:rPr>
          <w:rFonts w:ascii="Myriad Pro" w:hAnsi="Myriad Pro"/>
          <w:sz w:val="20"/>
        </w:rPr>
      </w:pPr>
    </w:p>
    <w:p w:rsidR="009C7402" w:rsidRDefault="009C7402" w:rsidP="009C7402">
      <w:pPr>
        <w:widowControl w:val="0"/>
        <w:suppressAutoHyphens/>
        <w:spacing w:after="0" w:line="240" w:lineRule="auto"/>
        <w:jc w:val="center"/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</w:pPr>
    </w:p>
    <w:sectPr w:rsidR="009C7402" w:rsidSect="000E7669">
      <w:headerReference w:type="default" r:id="rId8"/>
      <w:footerReference w:type="default" r:id="rId9"/>
      <w:pgSz w:w="11906" w:h="16838" w:code="9"/>
      <w:pgMar w:top="1588" w:right="1134" w:bottom="1134" w:left="1134" w:header="1304" w:footer="2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6E4E" w:rsidRPr="00D91740" w:rsidRDefault="00236E4E" w:rsidP="00D91740">
      <w:r>
        <w:separator/>
      </w:r>
    </w:p>
  </w:endnote>
  <w:endnote w:type="continuationSeparator" w:id="0">
    <w:p w:rsidR="00236E4E" w:rsidRPr="00D91740" w:rsidRDefault="00236E4E" w:rsidP="00D917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yriad Pro">
    <w:altName w:val="Corbel"/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Inter"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4DB4" w:rsidRPr="00905467" w:rsidRDefault="00BB4DB4" w:rsidP="00BB4DB4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>
      <w:rPr>
        <w:rFonts w:ascii="Arial" w:hAnsi="Arial" w:cs="Arial"/>
        <w:color w:val="65A812"/>
        <w:sz w:val="18"/>
        <w:szCs w:val="18"/>
      </w:rPr>
      <w:t xml:space="preserve">Eva </w:t>
    </w:r>
    <w:proofErr w:type="spellStart"/>
    <w:r>
      <w:rPr>
        <w:rFonts w:ascii="Arial" w:hAnsi="Arial" w:cs="Arial"/>
        <w:color w:val="65A812"/>
        <w:sz w:val="18"/>
        <w:szCs w:val="18"/>
      </w:rPr>
      <w:t>Štichhauerová</w:t>
    </w:r>
    <w:proofErr w:type="spellEnd"/>
    <w:r w:rsidRPr="00905467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>Head of Department</w:t>
    </w:r>
    <w:r w:rsidRPr="00905467">
      <w:rPr>
        <w:rFonts w:ascii="Arial" w:hAnsi="Arial" w:cs="Arial"/>
        <w:color w:val="65A812"/>
        <w:sz w:val="18"/>
        <w:szCs w:val="18"/>
      </w:rPr>
      <w:t xml:space="preserve"> | +420 </w:t>
    </w:r>
    <w:r>
      <w:rPr>
        <w:rFonts w:ascii="Arial" w:hAnsi="Arial" w:cs="Arial"/>
        <w:color w:val="65A812"/>
        <w:sz w:val="18"/>
        <w:szCs w:val="18"/>
      </w:rPr>
      <w:t>485</w:t>
    </w:r>
    <w:r w:rsidRPr="00905467">
      <w:rPr>
        <w:rFonts w:ascii="Arial" w:hAnsi="Arial" w:cs="Arial"/>
        <w:color w:val="65A812"/>
        <w:sz w:val="18"/>
        <w:szCs w:val="18"/>
      </w:rPr>
      <w:t xml:space="preserve"> </w:t>
    </w:r>
    <w:r>
      <w:rPr>
        <w:rFonts w:ascii="Arial" w:hAnsi="Arial" w:cs="Arial"/>
        <w:color w:val="65A812"/>
        <w:sz w:val="18"/>
        <w:szCs w:val="18"/>
      </w:rPr>
      <w:t>352</w:t>
    </w:r>
    <w:r w:rsidRPr="00905467">
      <w:rPr>
        <w:rFonts w:ascii="Arial" w:hAnsi="Arial" w:cs="Arial"/>
        <w:color w:val="65A812"/>
        <w:sz w:val="18"/>
        <w:szCs w:val="18"/>
      </w:rPr>
      <w:t xml:space="preserve"> </w:t>
    </w:r>
    <w:r>
      <w:rPr>
        <w:rFonts w:ascii="Arial" w:hAnsi="Arial" w:cs="Arial"/>
        <w:color w:val="65A812"/>
        <w:sz w:val="18"/>
        <w:szCs w:val="18"/>
      </w:rPr>
      <w:t>363</w:t>
    </w:r>
    <w:r w:rsidRPr="00905467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>eva.stichhauerova</w:t>
    </w:r>
    <w:r w:rsidRPr="00905467">
      <w:rPr>
        <w:rFonts w:ascii="Arial" w:hAnsi="Arial" w:cs="Arial"/>
        <w:color w:val="65A812"/>
        <w:sz w:val="18"/>
        <w:szCs w:val="18"/>
      </w:rPr>
      <w:t>@tul.cz</w:t>
    </w:r>
    <w:r w:rsidRPr="00905467">
      <w:rPr>
        <w:rFonts w:ascii="Arial" w:hAnsi="Arial" w:cs="Arial"/>
        <w:color w:val="65A812"/>
        <w:sz w:val="18"/>
        <w:szCs w:val="18"/>
      </w:rPr>
      <w:br/>
      <w:t xml:space="preserve">Technical University of Liberec | Faculty of </w:t>
    </w:r>
    <w:r>
      <w:rPr>
        <w:rFonts w:ascii="Arial" w:hAnsi="Arial" w:cs="Arial"/>
        <w:color w:val="65A812"/>
        <w:sz w:val="18"/>
        <w:szCs w:val="18"/>
      </w:rPr>
      <w:t>Economics</w:t>
    </w:r>
    <w:r w:rsidRPr="00905467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 xml:space="preserve">Department of Business Administration and </w:t>
    </w:r>
    <w:proofErr w:type="gramStart"/>
    <w:r>
      <w:rPr>
        <w:rFonts w:ascii="Arial" w:hAnsi="Arial" w:cs="Arial"/>
        <w:color w:val="65A812"/>
        <w:sz w:val="18"/>
        <w:szCs w:val="18"/>
      </w:rPr>
      <w:t>Management  /</w:t>
    </w:r>
    <w:proofErr w:type="gramEnd"/>
    <w:r>
      <w:rPr>
        <w:rFonts w:ascii="Arial" w:hAnsi="Arial" w:cs="Arial"/>
        <w:color w:val="65A812"/>
        <w:sz w:val="18"/>
        <w:szCs w:val="18"/>
      </w:rPr>
      <w:t xml:space="preserve">  </w:t>
    </w:r>
    <w:proofErr w:type="spellStart"/>
    <w:r w:rsidRPr="00905467">
      <w:rPr>
        <w:rFonts w:ascii="Arial" w:hAnsi="Arial" w:cs="Arial"/>
        <w:color w:val="65A812"/>
        <w:sz w:val="18"/>
        <w:szCs w:val="18"/>
      </w:rPr>
      <w:t>Studentská</w:t>
    </w:r>
    <w:proofErr w:type="spellEnd"/>
    <w:r w:rsidRPr="00905467">
      <w:rPr>
        <w:rFonts w:ascii="Arial" w:hAnsi="Arial" w:cs="Arial"/>
        <w:color w:val="65A812"/>
        <w:sz w:val="18"/>
        <w:szCs w:val="18"/>
      </w:rPr>
      <w:t xml:space="preserve"> 1402/2, 461 17  Liberec 1, Czech Republic | www.</w:t>
    </w:r>
    <w:r>
      <w:rPr>
        <w:rFonts w:ascii="Arial" w:hAnsi="Arial" w:cs="Arial"/>
        <w:color w:val="65A812"/>
        <w:sz w:val="18"/>
        <w:szCs w:val="18"/>
      </w:rPr>
      <w:t>ef</w:t>
    </w:r>
    <w:r w:rsidRPr="00905467">
      <w:rPr>
        <w:rFonts w:ascii="Arial" w:hAnsi="Arial" w:cs="Arial"/>
        <w:color w:val="65A812"/>
        <w:sz w:val="18"/>
        <w:szCs w:val="18"/>
      </w:rPr>
      <w:t>.tul.cz</w:t>
    </w:r>
  </w:p>
  <w:p w:rsidR="00CC2079" w:rsidRPr="00BB4DB4" w:rsidRDefault="00CC2079" w:rsidP="00BB4DB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6E4E" w:rsidRPr="00D91740" w:rsidRDefault="00236E4E" w:rsidP="00D91740">
      <w:r>
        <w:separator/>
      </w:r>
    </w:p>
  </w:footnote>
  <w:footnote w:type="continuationSeparator" w:id="0">
    <w:p w:rsidR="00236E4E" w:rsidRPr="00D91740" w:rsidRDefault="00236E4E" w:rsidP="00D917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7BDF" w:rsidRPr="00D91740" w:rsidRDefault="00BB4DB4" w:rsidP="00E63C1E">
    <w:pPr>
      <w:pStyle w:val="Zhlav"/>
      <w:rPr>
        <w:rFonts w:ascii="Myriad Pro" w:hAnsi="Myriad Pro"/>
      </w:rPr>
    </w:pPr>
    <w:r>
      <w:rPr>
        <w:noProof/>
        <w:lang w:eastAsia="cs-CZ"/>
      </w:rPr>
      <w:drawing>
        <wp:anchor distT="0" distB="0" distL="114300" distR="114300" simplePos="0" relativeHeight="251660288" behindDoc="0" locked="1" layoutInCell="1" allowOverlap="1" wp14:anchorId="28F60C26" wp14:editId="023CC6FB">
          <wp:simplePos x="0" y="0"/>
          <wp:positionH relativeFrom="page">
            <wp:posOffset>491490</wp:posOffset>
          </wp:positionH>
          <wp:positionV relativeFrom="topMargin">
            <wp:align>bottom</wp:align>
          </wp:positionV>
          <wp:extent cx="6602095" cy="859790"/>
          <wp:effectExtent l="0" t="0" r="8255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095" cy="8597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24663AF"/>
    <w:multiLevelType w:val="hybridMultilevel"/>
    <w:tmpl w:val="84CAD446"/>
    <w:lvl w:ilvl="0" w:tplc="815871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9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956"/>
    <w:rsid w:val="00011990"/>
    <w:rsid w:val="00016D7E"/>
    <w:rsid w:val="0002342B"/>
    <w:rsid w:val="000306B7"/>
    <w:rsid w:val="00065EDA"/>
    <w:rsid w:val="000710E8"/>
    <w:rsid w:val="000970B7"/>
    <w:rsid w:val="000C73BA"/>
    <w:rsid w:val="000E7669"/>
    <w:rsid w:val="000F1B08"/>
    <w:rsid w:val="000F671D"/>
    <w:rsid w:val="000F6C1A"/>
    <w:rsid w:val="00100472"/>
    <w:rsid w:val="001459CC"/>
    <w:rsid w:val="001472E5"/>
    <w:rsid w:val="00162B27"/>
    <w:rsid w:val="00171CC1"/>
    <w:rsid w:val="00174E60"/>
    <w:rsid w:val="00187DB4"/>
    <w:rsid w:val="001903D8"/>
    <w:rsid w:val="001A21D5"/>
    <w:rsid w:val="001A5FEB"/>
    <w:rsid w:val="001B595B"/>
    <w:rsid w:val="001D0688"/>
    <w:rsid w:val="00207EF4"/>
    <w:rsid w:val="00236E4E"/>
    <w:rsid w:val="002A586C"/>
    <w:rsid w:val="002D72FD"/>
    <w:rsid w:val="002F2D27"/>
    <w:rsid w:val="0031128F"/>
    <w:rsid w:val="00312C74"/>
    <w:rsid w:val="00343410"/>
    <w:rsid w:val="003534CF"/>
    <w:rsid w:val="00372720"/>
    <w:rsid w:val="003855A8"/>
    <w:rsid w:val="00392572"/>
    <w:rsid w:val="003A5B46"/>
    <w:rsid w:val="003C2732"/>
    <w:rsid w:val="003D4251"/>
    <w:rsid w:val="003F5C1D"/>
    <w:rsid w:val="0041455E"/>
    <w:rsid w:val="00415EDC"/>
    <w:rsid w:val="00441890"/>
    <w:rsid w:val="004713E7"/>
    <w:rsid w:val="0047294E"/>
    <w:rsid w:val="00484FF5"/>
    <w:rsid w:val="004A7705"/>
    <w:rsid w:val="004C54E7"/>
    <w:rsid w:val="004D2CEC"/>
    <w:rsid w:val="004F2057"/>
    <w:rsid w:val="00525517"/>
    <w:rsid w:val="0054513A"/>
    <w:rsid w:val="00555DAD"/>
    <w:rsid w:val="00581D47"/>
    <w:rsid w:val="005C195F"/>
    <w:rsid w:val="005D40D6"/>
    <w:rsid w:val="005E202B"/>
    <w:rsid w:val="0062547B"/>
    <w:rsid w:val="006337B4"/>
    <w:rsid w:val="00635E47"/>
    <w:rsid w:val="006414E8"/>
    <w:rsid w:val="00663619"/>
    <w:rsid w:val="00682258"/>
    <w:rsid w:val="00687043"/>
    <w:rsid w:val="006B56D7"/>
    <w:rsid w:val="006C1248"/>
    <w:rsid w:val="0072217D"/>
    <w:rsid w:val="00727D1E"/>
    <w:rsid w:val="00730CEE"/>
    <w:rsid w:val="00743DEC"/>
    <w:rsid w:val="0077641F"/>
    <w:rsid w:val="00790956"/>
    <w:rsid w:val="007A5BF2"/>
    <w:rsid w:val="007B3808"/>
    <w:rsid w:val="007E1B00"/>
    <w:rsid w:val="007E3086"/>
    <w:rsid w:val="007F42B9"/>
    <w:rsid w:val="007F55A7"/>
    <w:rsid w:val="00830E69"/>
    <w:rsid w:val="008548EE"/>
    <w:rsid w:val="00855DFB"/>
    <w:rsid w:val="008A71A9"/>
    <w:rsid w:val="008C0752"/>
    <w:rsid w:val="008F49EB"/>
    <w:rsid w:val="00923AC5"/>
    <w:rsid w:val="009338CB"/>
    <w:rsid w:val="00937C7C"/>
    <w:rsid w:val="00940BBE"/>
    <w:rsid w:val="00955E81"/>
    <w:rsid w:val="009562F4"/>
    <w:rsid w:val="00991063"/>
    <w:rsid w:val="009B3FFE"/>
    <w:rsid w:val="009B6FDE"/>
    <w:rsid w:val="009C7402"/>
    <w:rsid w:val="009E3453"/>
    <w:rsid w:val="00A07F16"/>
    <w:rsid w:val="00A1575D"/>
    <w:rsid w:val="00A168E4"/>
    <w:rsid w:val="00A51007"/>
    <w:rsid w:val="00A82B85"/>
    <w:rsid w:val="00A83757"/>
    <w:rsid w:val="00AC6790"/>
    <w:rsid w:val="00B11F36"/>
    <w:rsid w:val="00B2558D"/>
    <w:rsid w:val="00B65538"/>
    <w:rsid w:val="00B812A7"/>
    <w:rsid w:val="00B82B57"/>
    <w:rsid w:val="00BB38A6"/>
    <w:rsid w:val="00BB4DB4"/>
    <w:rsid w:val="00BC4EBF"/>
    <w:rsid w:val="00BD71B6"/>
    <w:rsid w:val="00BE69D7"/>
    <w:rsid w:val="00C05029"/>
    <w:rsid w:val="00C67CCF"/>
    <w:rsid w:val="00C75441"/>
    <w:rsid w:val="00C75956"/>
    <w:rsid w:val="00CB430D"/>
    <w:rsid w:val="00CC2079"/>
    <w:rsid w:val="00CF4BD5"/>
    <w:rsid w:val="00D00416"/>
    <w:rsid w:val="00D535B1"/>
    <w:rsid w:val="00D82900"/>
    <w:rsid w:val="00D91740"/>
    <w:rsid w:val="00DA15CD"/>
    <w:rsid w:val="00DF3F1D"/>
    <w:rsid w:val="00E0357F"/>
    <w:rsid w:val="00E61565"/>
    <w:rsid w:val="00E63C1E"/>
    <w:rsid w:val="00EB40DD"/>
    <w:rsid w:val="00EE4A5A"/>
    <w:rsid w:val="00F06EA0"/>
    <w:rsid w:val="00F14298"/>
    <w:rsid w:val="00F15FF1"/>
    <w:rsid w:val="00F21D13"/>
    <w:rsid w:val="00F249EB"/>
    <w:rsid w:val="00F47BDF"/>
    <w:rsid w:val="00F61913"/>
    <w:rsid w:val="00F724E9"/>
    <w:rsid w:val="00F81A8A"/>
    <w:rsid w:val="00FB2A8C"/>
    <w:rsid w:val="00FC2D82"/>
    <w:rsid w:val="00FC7439"/>
    <w:rsid w:val="00FE5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0281F09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74E60"/>
    <w:pPr>
      <w:spacing w:after="200" w:line="276" w:lineRule="auto"/>
    </w:pPr>
    <w:rPr>
      <w:sz w:val="22"/>
      <w:szCs w:val="22"/>
      <w:lang w:val="en-GB" w:eastAsia="en-US"/>
    </w:rPr>
  </w:style>
  <w:style w:type="paragraph" w:styleId="Nadpis1">
    <w:name w:val="heading 1"/>
    <w:basedOn w:val="Normln"/>
    <w:next w:val="Normln"/>
    <w:link w:val="Nadpis1Char"/>
    <w:uiPriority w:val="9"/>
    <w:qFormat/>
    <w:rsid w:val="00727D1E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47B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47BDF"/>
  </w:style>
  <w:style w:type="paragraph" w:styleId="Zpat">
    <w:name w:val="footer"/>
    <w:basedOn w:val="Normln"/>
    <w:link w:val="ZpatChar"/>
    <w:uiPriority w:val="99"/>
    <w:unhideWhenUsed/>
    <w:rsid w:val="00F47B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47BDF"/>
  </w:style>
  <w:style w:type="paragraph" w:styleId="Textbubliny">
    <w:name w:val="Balloon Text"/>
    <w:basedOn w:val="Normln"/>
    <w:link w:val="TextbublinyChar"/>
    <w:uiPriority w:val="99"/>
    <w:semiHidden/>
    <w:unhideWhenUsed/>
    <w:rsid w:val="00F47BD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47BDF"/>
    <w:rPr>
      <w:rFonts w:ascii="Tahoma" w:hAnsi="Tahoma" w:cs="Tahoma"/>
      <w:sz w:val="16"/>
      <w:szCs w:val="16"/>
    </w:rPr>
  </w:style>
  <w:style w:type="character" w:customStyle="1" w:styleId="Nadpis1Char">
    <w:name w:val="Nadpis 1 Char"/>
    <w:link w:val="Nadpis1"/>
    <w:uiPriority w:val="9"/>
    <w:rsid w:val="00727D1E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Zstupntext">
    <w:name w:val="Placeholder Text"/>
    <w:uiPriority w:val="99"/>
    <w:semiHidden/>
    <w:rsid w:val="00635E47"/>
    <w:rPr>
      <w:color w:val="808080"/>
    </w:rPr>
  </w:style>
  <w:style w:type="paragraph" w:styleId="Normlnweb">
    <w:name w:val="Normal (Web)"/>
    <w:basedOn w:val="Normln"/>
    <w:uiPriority w:val="99"/>
    <w:semiHidden/>
    <w:unhideWhenUsed/>
    <w:rsid w:val="00AC679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paragraph" w:customStyle="1" w:styleId="TUL2011">
    <w:name w:val="TUL2011"/>
    <w:basedOn w:val="Normln"/>
    <w:next w:val="Normln"/>
    <w:link w:val="TUL2011Char"/>
    <w:rsid w:val="0054513A"/>
    <w:rPr>
      <w:rFonts w:ascii="Myriad Pro" w:hAnsi="Myriad Pro"/>
      <w:sz w:val="20"/>
    </w:rPr>
  </w:style>
  <w:style w:type="paragraph" w:customStyle="1" w:styleId="Default">
    <w:name w:val="Default"/>
    <w:rsid w:val="00CC2079"/>
    <w:pPr>
      <w:autoSpaceDE w:val="0"/>
      <w:autoSpaceDN w:val="0"/>
      <w:adjustRightInd w:val="0"/>
    </w:pPr>
    <w:rPr>
      <w:rFonts w:ascii="Myriad Pro" w:hAnsi="Myriad Pro" w:cs="Myriad Pro"/>
      <w:color w:val="000000"/>
      <w:sz w:val="24"/>
      <w:szCs w:val="24"/>
    </w:rPr>
  </w:style>
  <w:style w:type="character" w:customStyle="1" w:styleId="TUL2011Char">
    <w:name w:val="TUL2011 Char"/>
    <w:link w:val="TUL2011"/>
    <w:rsid w:val="0054513A"/>
    <w:rPr>
      <w:rFonts w:ascii="Myriad Pro" w:eastAsia="Calibri" w:hAnsi="Myriad Pro" w:cs="Times New Roman"/>
      <w:szCs w:val="22"/>
      <w:lang w:eastAsia="en-US"/>
    </w:rPr>
  </w:style>
  <w:style w:type="paragraph" w:styleId="FormtovanvHTML">
    <w:name w:val="HTML Preformatted"/>
    <w:basedOn w:val="Normln"/>
    <w:link w:val="FormtovanvHTMLChar"/>
    <w:uiPriority w:val="99"/>
    <w:semiHidden/>
    <w:unhideWhenUsed/>
    <w:rsid w:val="00BD71B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cs-CZ" w:eastAsia="cs-CZ"/>
    </w:rPr>
  </w:style>
  <w:style w:type="character" w:customStyle="1" w:styleId="FormtovanvHTMLChar">
    <w:name w:val="Formátovaný v HTML Char"/>
    <w:basedOn w:val="Standardnpsmoodstavce"/>
    <w:link w:val="FormtovanvHTML"/>
    <w:uiPriority w:val="99"/>
    <w:semiHidden/>
    <w:rsid w:val="00BD71B6"/>
    <w:rPr>
      <w:rFonts w:ascii="Courier New" w:eastAsia="Times New Roman" w:hAnsi="Courier New" w:cs="Courier New"/>
    </w:rPr>
  </w:style>
  <w:style w:type="paragraph" w:styleId="Odstavecseseznamem">
    <w:name w:val="List Paragraph"/>
    <w:basedOn w:val="Normln"/>
    <w:uiPriority w:val="34"/>
    <w:qFormat/>
    <w:rsid w:val="00937C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407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67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085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252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218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2896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34793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1749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95939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3051324">
                                          <w:marLeft w:val="0"/>
                                          <w:marRight w:val="0"/>
                                          <w:marTop w:val="0"/>
                                          <w:marBottom w:val="49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560542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148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388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872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0254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092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4223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30704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310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1055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85004329">
                                          <w:marLeft w:val="0"/>
                                          <w:marRight w:val="0"/>
                                          <w:marTop w:val="0"/>
                                          <w:marBottom w:val="49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238881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043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45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39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579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6349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19785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74644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14571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6131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76471780">
                                          <w:marLeft w:val="0"/>
                                          <w:marRight w:val="0"/>
                                          <w:marTop w:val="0"/>
                                          <w:marBottom w:val="253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875621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664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1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665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994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45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058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058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9957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0333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548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57874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7034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74494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69591773">
                                          <w:marLeft w:val="0"/>
                                          <w:marRight w:val="0"/>
                                          <w:marTop w:val="0"/>
                                          <w:marBottom w:val="49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71456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TUL\&#352;ablony%20EF%20TUL\EF&#353;ablonaWORD2011z&#225;kEn-v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F4AF92-8FAD-4815-B82C-6A8E38439A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EFšablonaWORD2011zákEn-v2</Template>
  <TotalTime>0</TotalTime>
  <Pages>2</Pages>
  <Words>522</Words>
  <Characters>2881</Characters>
  <Application>Microsoft Office Word</Application>
  <DocSecurity>0</DocSecurity>
  <Lines>151</Lines>
  <Paragraphs>65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TULšablonaWORD2011</vt:lpstr>
    </vt:vector>
  </TitlesOfParts>
  <LinksUpToDate>false</LinksUpToDate>
  <CharactersWithSpaces>3338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TULšablonaWORD2011</dc:title>
  <dc:creator/>
  <cp:lastModifiedBy/>
  <cp:revision>1</cp:revision>
  <dcterms:created xsi:type="dcterms:W3CDTF">2025-05-13T08:16:00Z</dcterms:created>
  <dcterms:modified xsi:type="dcterms:W3CDTF">2025-05-13T10:06:00Z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55dbc4a6-9511-45ee-92c0-5d495d1ce50c</vt:lpwstr>
  </property>
</Properties>
</file>